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CBCBA" w14:textId="0A5813D2" w:rsidR="00FB1697" w:rsidRPr="00E41555" w:rsidRDefault="00E41555" w:rsidP="003C5BF5">
      <w:pPr>
        <w:rPr>
          <w:rFonts w:ascii="Amsi Pro Narw Light" w:hAnsi="Amsi Pro Narw Light"/>
          <w:lang w:val="en-CA"/>
        </w:rPr>
      </w:pPr>
      <w:r w:rsidRPr="00E41555">
        <w:rPr>
          <w:rFonts w:ascii="Amsi Pro Narw Light" w:hAnsi="Amsi Pro Narw Light"/>
          <w:noProof/>
        </w:rPr>
        <w:drawing>
          <wp:anchor distT="0" distB="0" distL="114300" distR="114300" simplePos="0" relativeHeight="251658239" behindDoc="0" locked="0" layoutInCell="1" allowOverlap="1" wp14:anchorId="328A21B1" wp14:editId="58B1F2CD">
            <wp:simplePos x="0" y="0"/>
            <wp:positionH relativeFrom="column">
              <wp:posOffset>-2025650</wp:posOffset>
            </wp:positionH>
            <wp:positionV relativeFrom="paragraph">
              <wp:posOffset>-1028700</wp:posOffset>
            </wp:positionV>
            <wp:extent cx="10704830" cy="1055878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_burst_07_teal_small.png"/>
                    <pic:cNvPicPr/>
                  </pic:nvPicPr>
                  <pic:blipFill>
                    <a:blip r:embed="rId8">
                      <a:extLst>
                        <a:ext uri="{28A0092B-C50C-407E-A947-70E740481C1C}">
                          <a14:useLocalDpi xmlns:a14="http://schemas.microsoft.com/office/drawing/2010/main" val="0"/>
                        </a:ext>
                      </a:extLst>
                    </a:blip>
                    <a:stretch>
                      <a:fillRect/>
                    </a:stretch>
                  </pic:blipFill>
                  <pic:spPr>
                    <a:xfrm>
                      <a:off x="0" y="0"/>
                      <a:ext cx="10704830" cy="105587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91D68" w:rsidRPr="00E41555">
        <w:rPr>
          <w:rFonts w:ascii="Amsi Pro Narw Light" w:hAnsi="Amsi Pro Narw Light"/>
          <w:noProof/>
        </w:rPr>
        <mc:AlternateContent>
          <mc:Choice Requires="wps">
            <w:drawing>
              <wp:anchor distT="0" distB="0" distL="114300" distR="114300" simplePos="0" relativeHeight="251659264" behindDoc="0" locked="0" layoutInCell="1" allowOverlap="1" wp14:anchorId="16DBB1FD" wp14:editId="0547EFA3">
                <wp:simplePos x="0" y="0"/>
                <wp:positionH relativeFrom="column">
                  <wp:posOffset>-102870</wp:posOffset>
                </wp:positionH>
                <wp:positionV relativeFrom="page">
                  <wp:posOffset>4000500</wp:posOffset>
                </wp:positionV>
                <wp:extent cx="6223000" cy="2057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223000" cy="2057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B1933F" w14:textId="750C18B3" w:rsidR="008C44DA" w:rsidRPr="005C78D5" w:rsidRDefault="004F144A" w:rsidP="004F1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msi Pro Cond Ultra" w:hAnsi="Amsi Pro Cond Ultra"/>
                                <w:color w:val="FFFFFF" w:themeColor="background1"/>
                                <w:sz w:val="80"/>
                                <w:szCs w:val="80"/>
                                <w:lang w:val="fr-CA"/>
                              </w:rPr>
                            </w:pPr>
                            <w:r>
                              <w:rPr>
                                <w:rFonts w:ascii="Amsi Pro Cond Ultra" w:hAnsi="Amsi Pro Cond Ultra"/>
                                <w:color w:val="FFFFFF" w:themeColor="background1"/>
                                <w:sz w:val="80"/>
                                <w:szCs w:val="80"/>
                                <w:lang w:val="fr-CA"/>
                              </w:rPr>
                              <w:t>Formulaire de soumission pour le circuit provincial</w:t>
                            </w:r>
                          </w:p>
                          <w:p w14:paraId="276A982D" w14:textId="0D439732" w:rsidR="008C44DA" w:rsidRPr="005C78D5" w:rsidRDefault="008C44DA" w:rsidP="00091D68">
                            <w:pPr>
                              <w:spacing w:after="0" w:line="960" w:lineRule="exact"/>
                              <w:jc w:val="center"/>
                              <w:rPr>
                                <w:rFonts w:ascii="Amsi Pro Cond Ultra" w:hAnsi="Amsi Pro Cond Ultra"/>
                                <w:color w:val="D1DDE6"/>
                                <w:sz w:val="80"/>
                                <w:szCs w:val="8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BB1FD" id="_x0000_t202" coordsize="21600,21600" o:spt="202" path="m0,0l0,21600,21600,21600,21600,0xe">
                <v:stroke joinstyle="miter"/>
                <v:path gradientshapeok="t" o:connecttype="rect"/>
              </v:shapetype>
              <v:shape id="Text Box 23" o:spid="_x0000_s1026" type="#_x0000_t202" style="position:absolute;margin-left:-8.1pt;margin-top:315pt;width:490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" filled="f" stroked="f">
                <v:textbox>
                  <w:txbxContent>
                    <w:p w14:paraId="30B1933F" w14:textId="750C18B3" w:rsidR="008C44DA" w:rsidRDefault="004F144A" w:rsidP="004F14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msi Pro Cond Ultra" w:hAnsi="Amsi Pro Cond Ultra"/>
                          <w:color w:val="FFFFFF" w:themeColor="background1"/>
                          <w:sz w:val="80"/>
                          <w:szCs w:val="80"/>
                        </w:rPr>
                      </w:pPr>
                      <w:r>
                        <w:rPr>
                          <w:rFonts w:ascii="Amsi Pro Cond Ultra" w:hAnsi="Amsi Pro Cond Ultra"/>
                          <w:color w:val="FFFFFF" w:themeColor="background1"/>
                          <w:sz w:val="80"/>
                          <w:szCs w:val="80"/>
                          <w:lang w:val="fr-CA"/>
                        </w:rPr>
                        <w:t>Formulaire de soumission pour le circuit provincial</w:t>
                      </w:r>
                    </w:p>
                    <w:p w14:paraId="276A982D" w14:textId="0D439732" w:rsidR="008C44DA" w:rsidRPr="00075E9B" w:rsidRDefault="008C44DA" w:rsidP="00091D68">
                      <w:pPr>
                        <w:spacing w:after="0" w:line="960" w:lineRule="exact"/>
                        <w:jc w:val="center"/>
                        <w:rPr>
                          <w:rFonts w:ascii="Amsi Pro Cond Ultra" w:hAnsi="Amsi Pro Cond Ultra"/>
                          <w:color w:val="D1DDE6"/>
                          <w:sz w:val="80"/>
                          <w:szCs w:val="80"/>
                        </w:rPr>
                      </w:pPr>
                    </w:p>
                  </w:txbxContent>
                </v:textbox>
                <w10:wrap anchory="page"/>
              </v:shape>
            </w:pict>
          </mc:Fallback>
        </mc:AlternateContent>
      </w:r>
    </w:p>
    <w:p w14:paraId="0CB969F8" w14:textId="4C14F7A3" w:rsidR="004F144A" w:rsidRDefault="00091D68" w:rsidP="004F144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msi Pro Cond Black" w:hAnsi="Amsi Pro Cond Black"/>
          <w:color w:val="7A99AC"/>
          <w:sz w:val="36"/>
          <w:szCs w:val="36"/>
          <w:lang w:val="fr-CA"/>
        </w:rPr>
      </w:pPr>
      <w:r w:rsidRPr="00E41555">
        <w:rPr>
          <w:rFonts w:ascii="Amsi Pro Narw Light" w:hAnsi="Amsi Pro Narw Light"/>
          <w:noProof/>
        </w:rPr>
        <w:drawing>
          <wp:anchor distT="0" distB="0" distL="114300" distR="114300" simplePos="0" relativeHeight="251661312" behindDoc="0" locked="0" layoutInCell="1" allowOverlap="1" wp14:anchorId="5A2915BA" wp14:editId="3776EB65">
            <wp:simplePos x="0" y="0"/>
            <wp:positionH relativeFrom="column">
              <wp:posOffset>-1187450</wp:posOffset>
            </wp:positionH>
            <wp:positionV relativeFrom="paragraph">
              <wp:posOffset>-1525905</wp:posOffset>
            </wp:positionV>
            <wp:extent cx="1955800" cy="16567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A_Large_Colour_CMYK.eps"/>
                    <pic:cNvPicPr/>
                  </pic:nvPicPr>
                  <pic:blipFill>
                    <a:blip r:embed="rId9">
                      <a:extLst>
                        <a:ext uri="{28A0092B-C50C-407E-A947-70E740481C1C}">
                          <a14:useLocalDpi xmlns:a14="http://schemas.microsoft.com/office/drawing/2010/main" val="0"/>
                        </a:ext>
                      </a:extLst>
                    </a:blip>
                    <a:stretch>
                      <a:fillRect/>
                    </a:stretch>
                  </pic:blipFill>
                  <pic:spPr>
                    <a:xfrm>
                      <a:off x="0" y="0"/>
                      <a:ext cx="1955800" cy="16567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40F92" w:rsidRPr="004F144A">
        <w:rPr>
          <w:rFonts w:ascii="Amsi Pro Narw Light" w:hAnsi="Amsi Pro Narw Light"/>
          <w:lang w:val="fr-CA"/>
        </w:rPr>
        <w:br w:type="page"/>
      </w:r>
      <w:r w:rsidR="007B2117" w:rsidRPr="004F144A">
        <w:rPr>
          <w:rFonts w:ascii="Amsi Pro Narw Light" w:hAnsi="Amsi Pro Narw Light"/>
          <w:color w:val="7A99AC"/>
          <w:lang w:val="fr-CA"/>
        </w:rPr>
        <w:lastRenderedPageBreak/>
        <w:t xml:space="preserve"> </w:t>
      </w:r>
    </w:p>
    <w:p w14:paraId="1D4B4881" w14:textId="77777777" w:rsidR="004F144A" w:rsidRDefault="004F144A" w:rsidP="004F144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msi Pro Cond Black" w:hAnsi="Amsi Pro Cond Black"/>
          <w:color w:val="7A99AC"/>
          <w:sz w:val="36"/>
          <w:szCs w:val="36"/>
          <w:lang w:val="fr-CA"/>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8"/>
        <w:gridCol w:w="4119"/>
      </w:tblGrid>
      <w:tr w:rsidR="004F144A" w:rsidRPr="0076478E" w14:paraId="31217ED5" w14:textId="77777777" w:rsidTr="005C7635">
        <w:tc>
          <w:tcPr>
            <w:tcW w:w="9457" w:type="dxa"/>
            <w:gridSpan w:val="2"/>
            <w:shd w:val="clear" w:color="auto" w:fill="auto"/>
          </w:tcPr>
          <w:p w14:paraId="5279259E" w14:textId="77777777" w:rsidR="004F144A" w:rsidRPr="004F144A" w:rsidRDefault="004F144A" w:rsidP="005C7635">
            <w:pPr>
              <w:rPr>
                <w:rFonts w:ascii="Amsi Pro Narw" w:hAnsi="Amsi Pro Narw"/>
                <w:b/>
                <w:lang w:val="fr-CA"/>
              </w:rPr>
            </w:pPr>
            <w:r w:rsidRPr="004F144A">
              <w:rPr>
                <w:rFonts w:ascii="Amsi Pro Narw" w:hAnsi="Amsi Pro Narw"/>
                <w:b/>
                <w:lang w:val="fr-CA"/>
              </w:rPr>
              <w:t xml:space="preserve">Nom du club hôte : </w:t>
            </w:r>
          </w:p>
          <w:p w14:paraId="0CA500EF" w14:textId="77777777" w:rsidR="004F144A" w:rsidRPr="004F144A" w:rsidRDefault="004F144A" w:rsidP="005C7635">
            <w:pPr>
              <w:rPr>
                <w:rFonts w:ascii="Amsi Pro Narw" w:hAnsi="Amsi Pro Narw"/>
                <w:b/>
                <w:lang w:val="fr-CA"/>
              </w:rPr>
            </w:pPr>
          </w:p>
        </w:tc>
      </w:tr>
      <w:tr w:rsidR="004F144A" w:rsidRPr="005C78D5" w14:paraId="794B21BE" w14:textId="77777777" w:rsidTr="005C7635">
        <w:tc>
          <w:tcPr>
            <w:tcW w:w="9457" w:type="dxa"/>
            <w:gridSpan w:val="2"/>
            <w:shd w:val="clear" w:color="auto" w:fill="auto"/>
          </w:tcPr>
          <w:p w14:paraId="6D0B7915" w14:textId="77777777" w:rsidR="004F144A" w:rsidRPr="004F144A" w:rsidRDefault="004F144A" w:rsidP="005C7635">
            <w:pPr>
              <w:rPr>
                <w:rFonts w:ascii="Amsi Pro Narw" w:hAnsi="Amsi Pro Narw"/>
                <w:lang w:val="fr-CA"/>
              </w:rPr>
            </w:pPr>
            <w:r w:rsidRPr="004F144A">
              <w:rPr>
                <w:rFonts w:ascii="Amsi Pro Narw" w:hAnsi="Amsi Pro Narw"/>
                <w:b/>
                <w:lang w:val="fr-CA"/>
              </w:rPr>
              <w:t>Choix de compétition :</w:t>
            </w:r>
            <w:r w:rsidRPr="004F144A">
              <w:rPr>
                <w:rFonts w:ascii="Amsi Pro Narw" w:hAnsi="Amsi Pro Narw"/>
                <w:lang w:val="fr-CA"/>
              </w:rPr>
              <w:t xml:space="preserve"> </w:t>
            </w:r>
          </w:p>
          <w:p w14:paraId="6C31144F" w14:textId="77777777" w:rsidR="004F144A" w:rsidRPr="004F144A" w:rsidRDefault="004F144A" w:rsidP="005C7635">
            <w:pPr>
              <w:rPr>
                <w:rFonts w:ascii="Amsi Pro Narw" w:hAnsi="Amsi Pro Narw"/>
                <w:lang w:val="fr-CA"/>
              </w:rPr>
            </w:pPr>
            <w:r w:rsidRPr="004F144A">
              <w:rPr>
                <w:rFonts w:ascii="Amsi Pro Narw" w:hAnsi="Amsi Pro Narw"/>
                <w:lang w:val="fr-CA"/>
              </w:rPr>
              <w:t>Veuillez choisir la compétition que vous désirez accueillir</w:t>
            </w:r>
          </w:p>
          <w:p w14:paraId="31E51A4E" w14:textId="77777777" w:rsidR="004F144A" w:rsidRPr="004F144A" w:rsidRDefault="004F144A" w:rsidP="005C7635">
            <w:pPr>
              <w:rPr>
                <w:rFonts w:ascii="Amsi Pro Narw" w:hAnsi="Amsi Pro Narw"/>
                <w:lang w:val="fr-CA"/>
              </w:rPr>
            </w:pPr>
          </w:p>
          <w:p w14:paraId="3D2EE2B3"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Remarque : une demande séparée doit être présentée pour chacune des compétitions choisies (pour le Championnat Québécois de ski acrobatique, la demande peut être combinée pour les bosses en simple et les sauts). Vous pouvez également faire </w:t>
            </w:r>
            <w:proofErr w:type="gramStart"/>
            <w:r w:rsidRPr="004F144A">
              <w:rPr>
                <w:rFonts w:ascii="Amsi Pro Narw" w:hAnsi="Amsi Pro Narw"/>
                <w:lang w:val="fr-CA"/>
              </w:rPr>
              <w:t>un demande</w:t>
            </w:r>
            <w:proofErr w:type="gramEnd"/>
            <w:r w:rsidRPr="004F144A">
              <w:rPr>
                <w:rFonts w:ascii="Amsi Pro Narw" w:hAnsi="Amsi Pro Narw"/>
                <w:lang w:val="fr-CA"/>
              </w:rPr>
              <w:t xml:space="preserve"> avec plusieurs disciplines lors du même événement.</w:t>
            </w:r>
          </w:p>
          <w:p w14:paraId="4ABBC7FD" w14:textId="77777777" w:rsidR="004F144A" w:rsidRPr="004F144A" w:rsidRDefault="004F144A" w:rsidP="005C7635">
            <w:pPr>
              <w:rPr>
                <w:rFonts w:ascii="Amsi Pro Narw" w:hAnsi="Amsi Pro Narw"/>
                <w:lang w:val="fr-CA"/>
              </w:rPr>
            </w:pPr>
          </w:p>
          <w:p w14:paraId="20F42262" w14:textId="77777777" w:rsidR="004F144A" w:rsidRPr="004F144A" w:rsidRDefault="004F144A" w:rsidP="005C7635">
            <w:pPr>
              <w:rPr>
                <w:rFonts w:ascii="Amsi Pro Narw" w:eastAsia="MS Gothic" w:hAnsi="Amsi Pro Narw" w:cs="Tahoma"/>
                <w:lang w:val="fr-CA"/>
              </w:rPr>
            </w:pPr>
            <w:r w:rsidRPr="004F144A">
              <w:rPr>
                <w:rFonts w:ascii="MS Mincho" w:eastAsia="MS Mincho" w:hAnsi="MS Mincho" w:cs="MS Mincho"/>
                <w:lang w:val="fr-CA"/>
              </w:rPr>
              <w:t>☐</w:t>
            </w:r>
            <w:r w:rsidRPr="004F144A">
              <w:rPr>
                <w:rFonts w:ascii="Amsi Pro Narw" w:eastAsia="MS Gothic" w:hAnsi="Amsi Pro Narw"/>
                <w:lang w:val="fr-CA"/>
              </w:rPr>
              <w:t xml:space="preserve"> </w:t>
            </w:r>
            <w:r w:rsidRPr="004F144A">
              <w:rPr>
                <w:rFonts w:ascii="Amsi Pro Narw" w:eastAsia="MS Gothic" w:hAnsi="Amsi Pro Narw" w:cs="Tahoma"/>
                <w:lang w:val="fr-CA"/>
              </w:rPr>
              <w:t>Circuit provincial MO</w:t>
            </w:r>
          </w:p>
          <w:p w14:paraId="50D7CB8A" w14:textId="77777777" w:rsidR="004F144A" w:rsidRPr="004F144A" w:rsidRDefault="004F144A" w:rsidP="005C7635">
            <w:pPr>
              <w:rPr>
                <w:rFonts w:ascii="Amsi Pro Narw" w:eastAsia="MS Gothic" w:hAnsi="Amsi Pro Narw" w:cs="Tahoma"/>
                <w:lang w:val="fr-CA"/>
              </w:rPr>
            </w:pPr>
            <w:r w:rsidRPr="004F144A">
              <w:rPr>
                <w:rFonts w:ascii="MS Mincho" w:eastAsia="MS Mincho" w:hAnsi="MS Mincho" w:cs="MS Mincho"/>
                <w:lang w:val="fr-CA"/>
              </w:rPr>
              <w:t>☐</w:t>
            </w:r>
            <w:r w:rsidRPr="004F144A">
              <w:rPr>
                <w:rFonts w:ascii="Amsi Pro Narw" w:eastAsia="MS Gothic" w:hAnsi="Amsi Pro Narw"/>
                <w:lang w:val="fr-CA"/>
              </w:rPr>
              <w:t xml:space="preserve"> </w:t>
            </w:r>
            <w:r w:rsidRPr="004F144A">
              <w:rPr>
                <w:rFonts w:ascii="Amsi Pro Narw" w:eastAsia="MS Gothic" w:hAnsi="Amsi Pro Narw" w:cs="Tahoma"/>
                <w:lang w:val="fr-CA"/>
              </w:rPr>
              <w:t>Circuit provincial AE</w:t>
            </w:r>
          </w:p>
          <w:p w14:paraId="01A840FB" w14:textId="77777777" w:rsidR="004F144A" w:rsidRPr="004F144A" w:rsidRDefault="004F144A" w:rsidP="005C7635">
            <w:pPr>
              <w:rPr>
                <w:rFonts w:ascii="Amsi Pro Narw" w:eastAsia="MS Gothic" w:hAnsi="Amsi Pro Narw" w:cs="Tahoma"/>
                <w:lang w:val="fr-CA"/>
              </w:rPr>
            </w:pPr>
            <w:r w:rsidRPr="004F144A">
              <w:rPr>
                <w:rFonts w:ascii="MS Mincho" w:eastAsia="MS Mincho" w:hAnsi="MS Mincho" w:cs="MS Mincho"/>
                <w:lang w:val="fr-CA"/>
              </w:rPr>
              <w:t>☐</w:t>
            </w:r>
            <w:r w:rsidRPr="004F144A">
              <w:rPr>
                <w:rFonts w:ascii="Amsi Pro Narw" w:eastAsia="MS Gothic" w:hAnsi="Amsi Pro Narw"/>
                <w:lang w:val="fr-CA"/>
              </w:rPr>
              <w:t xml:space="preserve"> </w:t>
            </w:r>
            <w:r w:rsidRPr="004F144A">
              <w:rPr>
                <w:rFonts w:ascii="Amsi Pro Narw" w:hAnsi="Amsi Pro Narw"/>
                <w:lang w:val="fr-CA"/>
              </w:rPr>
              <w:t>Circuit Delta SS</w:t>
            </w:r>
          </w:p>
          <w:p w14:paraId="2ED19A7A" w14:textId="77777777" w:rsidR="004F144A" w:rsidRPr="004F144A" w:rsidRDefault="004F144A" w:rsidP="005C7635">
            <w:pPr>
              <w:rPr>
                <w:rFonts w:ascii="Amsi Pro Narw" w:eastAsia="MS Gothic" w:hAnsi="Amsi Pro Narw" w:cs="Tahoma"/>
                <w:lang w:val="fr-CA"/>
              </w:rPr>
            </w:pPr>
            <w:r w:rsidRPr="004F144A">
              <w:rPr>
                <w:rFonts w:ascii="MS Mincho" w:eastAsia="MS Mincho" w:hAnsi="MS Mincho" w:cs="MS Mincho"/>
                <w:lang w:val="fr-CA"/>
              </w:rPr>
              <w:t>☐</w:t>
            </w:r>
            <w:r w:rsidRPr="004F144A">
              <w:rPr>
                <w:rFonts w:ascii="Amsi Pro Narw" w:eastAsia="MS Gothic" w:hAnsi="Amsi Pro Narw"/>
                <w:lang w:val="fr-CA"/>
              </w:rPr>
              <w:t xml:space="preserve"> </w:t>
            </w:r>
            <w:r w:rsidRPr="004F144A">
              <w:rPr>
                <w:rFonts w:ascii="Amsi Pro Narw" w:eastAsia="MS Gothic" w:hAnsi="Amsi Pro Narw" w:cs="Tahoma"/>
                <w:lang w:val="fr-CA"/>
              </w:rPr>
              <w:t>Championnats Québécois MO/AE</w:t>
            </w:r>
          </w:p>
          <w:p w14:paraId="3A200420" w14:textId="77777777" w:rsidR="004F144A" w:rsidRPr="004F144A" w:rsidRDefault="004F144A" w:rsidP="005C7635">
            <w:pPr>
              <w:rPr>
                <w:rFonts w:ascii="Amsi Pro Narw" w:eastAsia="MS Gothic" w:hAnsi="Amsi Pro Narw" w:cs="Tahoma"/>
                <w:lang w:val="fr-CA"/>
              </w:rPr>
            </w:pPr>
          </w:p>
        </w:tc>
      </w:tr>
      <w:tr w:rsidR="004F144A" w:rsidRPr="00594C26" w14:paraId="242B76BF" w14:textId="77777777" w:rsidTr="005C7635">
        <w:tc>
          <w:tcPr>
            <w:tcW w:w="5338" w:type="dxa"/>
            <w:shd w:val="clear" w:color="auto" w:fill="auto"/>
          </w:tcPr>
          <w:p w14:paraId="525A5D93" w14:textId="77777777" w:rsidR="004F144A" w:rsidRPr="004F144A" w:rsidRDefault="004F144A" w:rsidP="005C7635">
            <w:pPr>
              <w:rPr>
                <w:rFonts w:ascii="Amsi Pro Narw" w:hAnsi="Amsi Pro Narw"/>
                <w:b/>
                <w:lang w:val="fr-CA"/>
              </w:rPr>
            </w:pPr>
            <w:r w:rsidRPr="004F144A">
              <w:rPr>
                <w:rFonts w:ascii="Amsi Pro Narw" w:hAnsi="Amsi Pro Narw"/>
                <w:b/>
                <w:lang w:val="fr-CA"/>
              </w:rPr>
              <w:t>Dates de compétition : (mois/jour/année)</w:t>
            </w:r>
          </w:p>
          <w:p w14:paraId="6FC4AB70" w14:textId="77777777" w:rsidR="004F144A" w:rsidRPr="004F144A" w:rsidRDefault="004F144A" w:rsidP="005C7635">
            <w:pPr>
              <w:rPr>
                <w:rFonts w:ascii="Amsi Pro Narw" w:hAnsi="Amsi Pro Narw"/>
                <w:lang w:val="fr-CA"/>
              </w:rPr>
            </w:pPr>
          </w:p>
          <w:p w14:paraId="66F1DC20"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Arrivée des athlètes : </w:t>
            </w:r>
          </w:p>
          <w:p w14:paraId="67969BF4" w14:textId="77777777" w:rsidR="004F144A" w:rsidRPr="004F144A" w:rsidRDefault="004F144A" w:rsidP="005C7635">
            <w:pPr>
              <w:rPr>
                <w:rFonts w:ascii="Amsi Pro Narw" w:hAnsi="Amsi Pro Narw"/>
                <w:lang w:val="fr-CA"/>
              </w:rPr>
            </w:pPr>
            <w:r w:rsidRPr="004F144A">
              <w:rPr>
                <w:rFonts w:ascii="Amsi Pro Narw" w:hAnsi="Amsi Pro Narw"/>
                <w:lang w:val="fr-CA"/>
              </w:rPr>
              <w:t>Départ des athlètes :</w:t>
            </w:r>
          </w:p>
          <w:p w14:paraId="17E9C1CD" w14:textId="77777777" w:rsidR="004F144A" w:rsidRPr="004F144A" w:rsidRDefault="004F144A" w:rsidP="005C7635">
            <w:pPr>
              <w:rPr>
                <w:rFonts w:ascii="Amsi Pro Narw" w:hAnsi="Amsi Pro Narw"/>
                <w:lang w:val="fr-CA"/>
              </w:rPr>
            </w:pPr>
          </w:p>
          <w:p w14:paraId="7DBC86FF"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 </w:t>
            </w:r>
          </w:p>
        </w:tc>
        <w:tc>
          <w:tcPr>
            <w:tcW w:w="4119" w:type="dxa"/>
            <w:shd w:val="clear" w:color="auto" w:fill="auto"/>
          </w:tcPr>
          <w:p w14:paraId="4493E750" w14:textId="77777777" w:rsidR="004F144A" w:rsidRPr="004F144A" w:rsidRDefault="004F144A" w:rsidP="005C7635">
            <w:pPr>
              <w:rPr>
                <w:rFonts w:ascii="Amsi Pro Narw" w:hAnsi="Amsi Pro Narw"/>
                <w:b/>
                <w:lang w:val="fr-CA"/>
              </w:rPr>
            </w:pPr>
          </w:p>
          <w:p w14:paraId="791DB982" w14:textId="77777777" w:rsidR="004F144A" w:rsidRPr="004F144A" w:rsidRDefault="004F144A" w:rsidP="005C7635">
            <w:pPr>
              <w:rPr>
                <w:rFonts w:ascii="Amsi Pro Narw" w:hAnsi="Amsi Pro Narw"/>
                <w:lang w:val="fr-CA"/>
              </w:rPr>
            </w:pPr>
            <w:r w:rsidRPr="004F144A">
              <w:rPr>
                <w:rFonts w:ascii="Amsi Pro Narw" w:hAnsi="Amsi Pro Narw"/>
                <w:lang w:val="fr-CA"/>
              </w:rPr>
              <w:t>Dates d’entraînement :</w:t>
            </w:r>
          </w:p>
          <w:p w14:paraId="04629B14" w14:textId="77777777" w:rsidR="004F144A" w:rsidRPr="004F144A" w:rsidRDefault="004F144A" w:rsidP="005C7635">
            <w:pPr>
              <w:rPr>
                <w:rFonts w:ascii="Amsi Pro Narw" w:hAnsi="Amsi Pro Narw"/>
                <w:lang w:val="fr-CA"/>
              </w:rPr>
            </w:pPr>
            <w:r w:rsidRPr="004F144A">
              <w:rPr>
                <w:rFonts w:ascii="Amsi Pro Narw" w:hAnsi="Amsi Pro Narw"/>
                <w:lang w:val="fr-CA"/>
              </w:rPr>
              <w:t>(</w:t>
            </w:r>
            <w:proofErr w:type="gramStart"/>
            <w:r w:rsidRPr="004F144A">
              <w:rPr>
                <w:rFonts w:ascii="Amsi Pro Narw" w:hAnsi="Amsi Pro Narw"/>
                <w:lang w:val="fr-CA"/>
              </w:rPr>
              <w:t>confirmez</w:t>
            </w:r>
            <w:proofErr w:type="gramEnd"/>
            <w:r w:rsidRPr="004F144A">
              <w:rPr>
                <w:rFonts w:ascii="Amsi Pro Narw" w:hAnsi="Amsi Pro Narw"/>
                <w:lang w:val="fr-CA"/>
              </w:rPr>
              <w:t xml:space="preserve"> avec les récents règlements liés aux dates d’entraînement et à la météo) </w:t>
            </w:r>
          </w:p>
          <w:p w14:paraId="55E402A4" w14:textId="77777777" w:rsidR="004F144A" w:rsidRPr="004F144A" w:rsidRDefault="004F144A" w:rsidP="005C7635">
            <w:pPr>
              <w:rPr>
                <w:rFonts w:ascii="Amsi Pro Narw" w:hAnsi="Amsi Pro Narw"/>
                <w:lang w:val="fr-CA"/>
              </w:rPr>
            </w:pPr>
          </w:p>
          <w:p w14:paraId="27462625"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Dates de compétition : </w:t>
            </w:r>
          </w:p>
          <w:p w14:paraId="493227BE" w14:textId="77777777" w:rsidR="004F144A" w:rsidRPr="004F144A" w:rsidRDefault="004F144A" w:rsidP="005C7635">
            <w:pPr>
              <w:rPr>
                <w:rFonts w:ascii="Amsi Pro Narw" w:hAnsi="Amsi Pro Narw"/>
                <w:b/>
                <w:lang w:val="fr-CA"/>
              </w:rPr>
            </w:pPr>
          </w:p>
        </w:tc>
      </w:tr>
      <w:tr w:rsidR="004F144A" w:rsidRPr="00594C26" w14:paraId="13EA0F12" w14:textId="77777777" w:rsidTr="005C7635">
        <w:tc>
          <w:tcPr>
            <w:tcW w:w="5338" w:type="dxa"/>
            <w:shd w:val="clear" w:color="auto" w:fill="auto"/>
          </w:tcPr>
          <w:p w14:paraId="3277453E" w14:textId="77777777" w:rsidR="004F144A" w:rsidRPr="004F144A" w:rsidRDefault="004F144A" w:rsidP="005C7635">
            <w:pPr>
              <w:rPr>
                <w:rFonts w:ascii="Amsi Pro Narw" w:hAnsi="Amsi Pro Narw"/>
                <w:lang w:val="fr-CA"/>
              </w:rPr>
            </w:pPr>
            <w:r w:rsidRPr="004F144A">
              <w:rPr>
                <w:rFonts w:ascii="Amsi Pro Narw" w:hAnsi="Amsi Pro Narw"/>
                <w:b/>
                <w:lang w:val="fr-CA"/>
              </w:rPr>
              <w:t>Région du centre de ski hôte :</w:t>
            </w:r>
          </w:p>
        </w:tc>
        <w:tc>
          <w:tcPr>
            <w:tcW w:w="4119" w:type="dxa"/>
            <w:shd w:val="clear" w:color="auto" w:fill="auto"/>
          </w:tcPr>
          <w:p w14:paraId="24A83CC8" w14:textId="77777777" w:rsidR="004F144A" w:rsidRPr="004F144A" w:rsidRDefault="004F144A" w:rsidP="005C7635">
            <w:pPr>
              <w:rPr>
                <w:rFonts w:ascii="Amsi Pro Narw" w:hAnsi="Amsi Pro Narw"/>
                <w:b/>
                <w:lang w:val="fr-CA"/>
              </w:rPr>
            </w:pPr>
            <w:r w:rsidRPr="004F144A">
              <w:rPr>
                <w:rFonts w:ascii="Amsi Pro Narw" w:hAnsi="Amsi Pro Narw"/>
                <w:b/>
                <w:lang w:val="fr-CA"/>
              </w:rPr>
              <w:t>Ville la plus près :</w:t>
            </w:r>
          </w:p>
          <w:p w14:paraId="653095A7" w14:textId="77777777" w:rsidR="004F144A" w:rsidRPr="004F144A" w:rsidRDefault="004F144A" w:rsidP="005C7635">
            <w:pPr>
              <w:rPr>
                <w:rFonts w:ascii="Amsi Pro Narw" w:hAnsi="Amsi Pro Narw"/>
                <w:b/>
                <w:lang w:val="fr-CA"/>
              </w:rPr>
            </w:pPr>
          </w:p>
        </w:tc>
      </w:tr>
      <w:tr w:rsidR="004F144A" w:rsidRPr="00594C26" w14:paraId="56C3D333" w14:textId="77777777" w:rsidTr="005C7635">
        <w:tc>
          <w:tcPr>
            <w:tcW w:w="5338" w:type="dxa"/>
            <w:tcBorders>
              <w:bottom w:val="single" w:sz="4" w:space="0" w:color="000000"/>
            </w:tcBorders>
            <w:shd w:val="clear" w:color="auto" w:fill="auto"/>
          </w:tcPr>
          <w:p w14:paraId="1550F27E" w14:textId="77777777" w:rsidR="004F144A" w:rsidRPr="004F144A" w:rsidRDefault="004F144A" w:rsidP="005C7635">
            <w:pPr>
              <w:rPr>
                <w:rFonts w:ascii="Amsi Pro Narw" w:hAnsi="Amsi Pro Narw"/>
                <w:b/>
                <w:lang w:val="fr-CA"/>
              </w:rPr>
            </w:pPr>
            <w:r w:rsidRPr="004F144A">
              <w:rPr>
                <w:rFonts w:ascii="Amsi Pro Narw" w:hAnsi="Amsi Pro Narw"/>
                <w:b/>
                <w:lang w:val="fr-CA"/>
              </w:rPr>
              <w:t xml:space="preserve">Nom des pistes utilisées pour la compétition : </w:t>
            </w:r>
          </w:p>
          <w:p w14:paraId="5D739427" w14:textId="77777777" w:rsidR="004F144A" w:rsidRPr="004F144A" w:rsidRDefault="004F144A" w:rsidP="005C7635">
            <w:pPr>
              <w:rPr>
                <w:rFonts w:ascii="Amsi Pro Narw" w:hAnsi="Amsi Pro Narw"/>
                <w:b/>
                <w:lang w:val="fr-CA"/>
              </w:rPr>
            </w:pPr>
          </w:p>
          <w:p w14:paraId="360787D7" w14:textId="77777777" w:rsidR="004F144A" w:rsidRPr="004F144A" w:rsidRDefault="004F144A" w:rsidP="005C7635">
            <w:pPr>
              <w:rPr>
                <w:rFonts w:ascii="Amsi Pro Narw" w:hAnsi="Amsi Pro Narw"/>
                <w:lang w:val="fr-CA"/>
              </w:rPr>
            </w:pPr>
            <w:r w:rsidRPr="004F144A">
              <w:rPr>
                <w:rFonts w:ascii="Amsi Pro Narw" w:hAnsi="Amsi Pro Narw"/>
                <w:lang w:val="fr-CA"/>
              </w:rPr>
              <w:t>Remarque : joignez les détails techniques des parcours</w:t>
            </w:r>
          </w:p>
          <w:p w14:paraId="59F31D9E" w14:textId="77777777" w:rsidR="004F144A" w:rsidRPr="004F144A" w:rsidRDefault="004F144A" w:rsidP="005C7635">
            <w:pPr>
              <w:rPr>
                <w:rFonts w:ascii="Amsi Pro Narw" w:hAnsi="Amsi Pro Narw"/>
                <w:lang w:val="fr-CA"/>
              </w:rPr>
            </w:pPr>
          </w:p>
          <w:p w14:paraId="5EC4206C" w14:textId="77777777" w:rsidR="004F144A" w:rsidRPr="004F144A" w:rsidRDefault="004F144A" w:rsidP="005C7635">
            <w:pPr>
              <w:rPr>
                <w:rFonts w:ascii="Amsi Pro Narw" w:hAnsi="Amsi Pro Narw"/>
                <w:b/>
                <w:lang w:val="fr-CA"/>
              </w:rPr>
            </w:pPr>
          </w:p>
        </w:tc>
        <w:tc>
          <w:tcPr>
            <w:tcW w:w="4119" w:type="dxa"/>
            <w:tcBorders>
              <w:bottom w:val="single" w:sz="4" w:space="0" w:color="000000"/>
            </w:tcBorders>
            <w:shd w:val="clear" w:color="auto" w:fill="auto"/>
          </w:tcPr>
          <w:p w14:paraId="251CA9E6" w14:textId="77777777" w:rsidR="004F144A" w:rsidRPr="004F144A" w:rsidRDefault="004F144A" w:rsidP="005C7635">
            <w:pPr>
              <w:rPr>
                <w:rFonts w:ascii="Amsi Pro Narw" w:hAnsi="Amsi Pro Narw"/>
                <w:b/>
                <w:lang w:val="fr-CA"/>
              </w:rPr>
            </w:pPr>
            <w:r w:rsidRPr="004F144A">
              <w:rPr>
                <w:rFonts w:ascii="Amsi Pro Narw" w:hAnsi="Amsi Pro Narw"/>
                <w:b/>
                <w:lang w:val="fr-CA"/>
              </w:rPr>
              <w:t>Aéroport le plus près :</w:t>
            </w:r>
          </w:p>
          <w:p w14:paraId="57AEAE27" w14:textId="77777777" w:rsidR="004F144A" w:rsidRPr="004F144A" w:rsidRDefault="004F144A" w:rsidP="005C7635">
            <w:pPr>
              <w:rPr>
                <w:rFonts w:ascii="Amsi Pro Narw" w:hAnsi="Amsi Pro Narw"/>
                <w:b/>
                <w:lang w:val="fr-CA"/>
              </w:rPr>
            </w:pPr>
          </w:p>
          <w:p w14:paraId="635BE096" w14:textId="77777777" w:rsidR="004F144A" w:rsidRPr="004F144A" w:rsidRDefault="004F144A" w:rsidP="005C7635">
            <w:pPr>
              <w:rPr>
                <w:rFonts w:ascii="Amsi Pro Narw" w:hAnsi="Amsi Pro Narw"/>
                <w:b/>
                <w:lang w:val="fr-CA"/>
              </w:rPr>
            </w:pPr>
          </w:p>
        </w:tc>
      </w:tr>
      <w:tr w:rsidR="004F144A" w:rsidRPr="005C78D5" w14:paraId="5155BA96" w14:textId="77777777" w:rsidTr="005C7635">
        <w:tc>
          <w:tcPr>
            <w:tcW w:w="5338" w:type="dxa"/>
            <w:tcBorders>
              <w:bottom w:val="single" w:sz="4" w:space="0" w:color="000000"/>
            </w:tcBorders>
            <w:shd w:val="clear" w:color="auto" w:fill="auto"/>
          </w:tcPr>
          <w:p w14:paraId="318A3D45" w14:textId="77777777" w:rsidR="004F144A" w:rsidRPr="004F144A" w:rsidRDefault="004F144A" w:rsidP="005C7635">
            <w:pPr>
              <w:rPr>
                <w:rFonts w:ascii="Amsi Pro Narw" w:hAnsi="Amsi Pro Narw"/>
                <w:b/>
                <w:lang w:val="fr-CA"/>
              </w:rPr>
            </w:pPr>
            <w:r w:rsidRPr="004F144A">
              <w:rPr>
                <w:rFonts w:ascii="Amsi Pro Narw" w:hAnsi="Amsi Pro Narw"/>
                <w:b/>
                <w:lang w:val="fr-CA"/>
              </w:rPr>
              <w:t>Nom des hôtels :</w:t>
            </w:r>
          </w:p>
          <w:p w14:paraId="1F5D4F91" w14:textId="77777777" w:rsidR="004F144A" w:rsidRPr="004F144A" w:rsidRDefault="004F144A" w:rsidP="005C7635">
            <w:pPr>
              <w:rPr>
                <w:rFonts w:ascii="Amsi Pro Narw" w:hAnsi="Amsi Pro Narw"/>
                <w:lang w:val="fr-CA"/>
              </w:rPr>
            </w:pPr>
            <w:r w:rsidRPr="004F144A">
              <w:rPr>
                <w:rFonts w:ascii="Amsi Pro Narw" w:hAnsi="Amsi Pro Narw"/>
                <w:lang w:val="fr-CA"/>
              </w:rPr>
              <w:t>(</w:t>
            </w:r>
            <w:proofErr w:type="gramStart"/>
            <w:r w:rsidRPr="004F144A">
              <w:rPr>
                <w:rFonts w:ascii="Amsi Pro Narw" w:hAnsi="Amsi Pro Narw"/>
                <w:lang w:val="fr-CA"/>
              </w:rPr>
              <w:t>planifier</w:t>
            </w:r>
            <w:proofErr w:type="gramEnd"/>
            <w:r w:rsidRPr="004F144A">
              <w:rPr>
                <w:rFonts w:ascii="Amsi Pro Narw" w:hAnsi="Amsi Pro Narw"/>
                <w:lang w:val="fr-CA"/>
              </w:rPr>
              <w:t xml:space="preserve"> d’offrir un bloc d’au moins 10 à 30 chambres avec une libération un mois avant la compétition)</w:t>
            </w:r>
          </w:p>
          <w:p w14:paraId="59C23CCC" w14:textId="77777777" w:rsidR="004F144A" w:rsidRPr="004F144A" w:rsidRDefault="004F144A" w:rsidP="005C7635">
            <w:pPr>
              <w:rPr>
                <w:rFonts w:ascii="Amsi Pro Narw" w:hAnsi="Amsi Pro Narw"/>
                <w:b/>
                <w:lang w:val="fr-CA"/>
              </w:rPr>
            </w:pPr>
            <w:r w:rsidRPr="004F144A">
              <w:rPr>
                <w:rFonts w:ascii="Amsi Pro Narw" w:hAnsi="Amsi Pro Narw"/>
                <w:b/>
                <w:lang w:val="fr-CA"/>
              </w:rPr>
              <w:t xml:space="preserve">Taux par nuit des hôtels : </w:t>
            </w:r>
          </w:p>
          <w:p w14:paraId="0BA3571F" w14:textId="77777777" w:rsidR="004F144A" w:rsidRPr="004F144A" w:rsidRDefault="004F144A" w:rsidP="005C7635">
            <w:pPr>
              <w:rPr>
                <w:rFonts w:ascii="Amsi Pro Narw" w:hAnsi="Amsi Pro Narw"/>
                <w:lang w:val="fr-CA"/>
              </w:rPr>
            </w:pPr>
            <w:r w:rsidRPr="004F144A">
              <w:rPr>
                <w:rFonts w:ascii="Amsi Pro Narw" w:hAnsi="Amsi Pro Narw"/>
                <w:lang w:val="fr-CA"/>
              </w:rPr>
              <w:t>(</w:t>
            </w:r>
            <w:proofErr w:type="gramStart"/>
            <w:r w:rsidRPr="004F144A">
              <w:rPr>
                <w:rFonts w:ascii="Amsi Pro Narw" w:hAnsi="Amsi Pro Narw"/>
                <w:lang w:val="fr-CA"/>
              </w:rPr>
              <w:t>des</w:t>
            </w:r>
            <w:proofErr w:type="gramEnd"/>
            <w:r w:rsidRPr="004F144A">
              <w:rPr>
                <w:rFonts w:ascii="Amsi Pro Narw" w:hAnsi="Amsi Pro Narw"/>
                <w:lang w:val="fr-CA"/>
              </w:rPr>
              <w:t xml:space="preserve"> prix allant d’environ 90 $ à 160 $ CA)</w:t>
            </w:r>
          </w:p>
          <w:p w14:paraId="14520127" w14:textId="77777777" w:rsidR="004F144A" w:rsidRPr="004F144A" w:rsidRDefault="004F144A" w:rsidP="005C7635">
            <w:pPr>
              <w:rPr>
                <w:rFonts w:ascii="Amsi Pro Narw" w:hAnsi="Amsi Pro Narw"/>
                <w:lang w:val="fr-CA"/>
              </w:rPr>
            </w:pPr>
          </w:p>
        </w:tc>
        <w:tc>
          <w:tcPr>
            <w:tcW w:w="4119" w:type="dxa"/>
            <w:tcBorders>
              <w:bottom w:val="single" w:sz="4" w:space="0" w:color="000000"/>
            </w:tcBorders>
            <w:shd w:val="clear" w:color="auto" w:fill="auto"/>
          </w:tcPr>
          <w:p w14:paraId="2902F42F" w14:textId="77777777" w:rsidR="004F144A" w:rsidRPr="004F144A" w:rsidRDefault="004F144A" w:rsidP="005C7635">
            <w:pPr>
              <w:rPr>
                <w:rFonts w:ascii="Amsi Pro Narw" w:hAnsi="Amsi Pro Narw"/>
                <w:b/>
                <w:lang w:val="fr-CA"/>
              </w:rPr>
            </w:pPr>
            <w:r w:rsidRPr="004F144A">
              <w:rPr>
                <w:rFonts w:ascii="Amsi Pro Narw" w:hAnsi="Amsi Pro Narw"/>
                <w:b/>
                <w:lang w:val="fr-CA"/>
              </w:rPr>
              <w:t>Distance du centre de ski hôte :</w:t>
            </w:r>
          </w:p>
          <w:p w14:paraId="715E7FB2" w14:textId="77777777" w:rsidR="004F144A" w:rsidRPr="004F144A" w:rsidRDefault="004F144A" w:rsidP="005C7635">
            <w:pPr>
              <w:rPr>
                <w:rFonts w:ascii="Amsi Pro Narw" w:hAnsi="Amsi Pro Narw"/>
                <w:b/>
                <w:lang w:val="fr-CA"/>
              </w:rPr>
            </w:pPr>
          </w:p>
        </w:tc>
      </w:tr>
      <w:tr w:rsidR="004F144A" w:rsidRPr="005C78D5" w14:paraId="71A2B858" w14:textId="77777777" w:rsidTr="005C7635">
        <w:trPr>
          <w:trHeight w:val="331"/>
        </w:trPr>
        <w:tc>
          <w:tcPr>
            <w:tcW w:w="9457" w:type="dxa"/>
            <w:gridSpan w:val="2"/>
            <w:tcBorders>
              <w:bottom w:val="nil"/>
            </w:tcBorders>
            <w:shd w:val="clear" w:color="auto" w:fill="auto"/>
          </w:tcPr>
          <w:p w14:paraId="60E3EE1F" w14:textId="77777777" w:rsidR="004F144A" w:rsidRPr="004F144A" w:rsidRDefault="004F144A" w:rsidP="005C7635">
            <w:pPr>
              <w:rPr>
                <w:rFonts w:ascii="Amsi Pro Narw" w:hAnsi="Amsi Pro Narw"/>
                <w:b/>
                <w:lang w:val="fr-CA"/>
              </w:rPr>
            </w:pPr>
            <w:r w:rsidRPr="004F144A">
              <w:rPr>
                <w:rFonts w:ascii="Amsi Pro Narw" w:hAnsi="Amsi Pro Narw"/>
                <w:b/>
                <w:lang w:val="fr-CA"/>
              </w:rPr>
              <w:t>Renseignements sur le comité organisateur</w:t>
            </w:r>
          </w:p>
          <w:p w14:paraId="23330F1A" w14:textId="77777777" w:rsidR="004F144A" w:rsidRPr="004F144A" w:rsidRDefault="004F144A" w:rsidP="005C7635">
            <w:pPr>
              <w:rPr>
                <w:rFonts w:ascii="Amsi Pro Narw" w:hAnsi="Amsi Pro Narw"/>
                <w:lang w:val="fr-CA"/>
              </w:rPr>
            </w:pPr>
            <w:r w:rsidRPr="004F144A">
              <w:rPr>
                <w:rFonts w:ascii="Amsi Pro Narw" w:hAnsi="Amsi Pro Narw"/>
                <w:lang w:val="fr-CA"/>
              </w:rPr>
              <w:t>Remarque : le responsable de la construction du parcours doit être nommé</w:t>
            </w:r>
          </w:p>
          <w:p w14:paraId="78D72B3D" w14:textId="77777777" w:rsidR="004F144A" w:rsidRPr="004F144A" w:rsidRDefault="004F144A" w:rsidP="005C7635">
            <w:pPr>
              <w:rPr>
                <w:rFonts w:ascii="Amsi Pro Narw" w:hAnsi="Amsi Pro Narw"/>
                <w:lang w:val="fr-CA"/>
              </w:rPr>
            </w:pPr>
          </w:p>
        </w:tc>
      </w:tr>
      <w:tr w:rsidR="004F144A" w:rsidRPr="00594C26" w14:paraId="265992B8" w14:textId="77777777" w:rsidTr="005C7635">
        <w:trPr>
          <w:trHeight w:val="1397"/>
        </w:trPr>
        <w:tc>
          <w:tcPr>
            <w:tcW w:w="5338" w:type="dxa"/>
            <w:tcBorders>
              <w:top w:val="nil"/>
              <w:bottom w:val="nil"/>
              <w:right w:val="nil"/>
            </w:tcBorders>
            <w:shd w:val="clear" w:color="auto" w:fill="auto"/>
          </w:tcPr>
          <w:p w14:paraId="0A870B79" w14:textId="77777777" w:rsidR="004F144A" w:rsidRPr="004F144A" w:rsidRDefault="004F144A" w:rsidP="005C7635">
            <w:pPr>
              <w:rPr>
                <w:rFonts w:ascii="Amsi Pro Narw" w:hAnsi="Amsi Pro Narw"/>
                <w:lang w:val="fr-CA"/>
              </w:rPr>
            </w:pPr>
            <w:r w:rsidRPr="004F144A">
              <w:rPr>
                <w:rFonts w:ascii="Amsi Pro Narw" w:hAnsi="Amsi Pro Narw"/>
                <w:lang w:val="fr-CA"/>
              </w:rPr>
              <w:t>Personne-ressource</w:t>
            </w:r>
          </w:p>
          <w:p w14:paraId="79CFCC0A" w14:textId="77777777" w:rsidR="004F144A" w:rsidRPr="004F144A" w:rsidRDefault="004F144A" w:rsidP="005C7635">
            <w:pPr>
              <w:rPr>
                <w:rFonts w:ascii="Amsi Pro Narw" w:hAnsi="Amsi Pro Narw"/>
                <w:lang w:val="fr-CA"/>
              </w:rPr>
            </w:pPr>
            <w:r w:rsidRPr="004F144A">
              <w:rPr>
                <w:rFonts w:ascii="Amsi Pro Narw" w:hAnsi="Amsi Pro Narw"/>
                <w:lang w:val="fr-CA"/>
              </w:rPr>
              <w:t>Nom de la personne n</w:t>
            </w:r>
            <w:r w:rsidRPr="004F144A">
              <w:rPr>
                <w:rFonts w:ascii="Amsi Pro Narw" w:hAnsi="Amsi Pro Narw"/>
                <w:vertAlign w:val="superscript"/>
                <w:lang w:val="fr-CA"/>
              </w:rPr>
              <w:t>o</w:t>
            </w:r>
            <w:r w:rsidRPr="004F144A">
              <w:rPr>
                <w:rFonts w:ascii="Amsi Pro Narw" w:hAnsi="Amsi Pro Narw"/>
                <w:lang w:val="fr-CA"/>
              </w:rPr>
              <w:t xml:space="preserve"> 1 : </w:t>
            </w:r>
          </w:p>
          <w:p w14:paraId="33D3867B"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Téléphone :  </w:t>
            </w:r>
          </w:p>
          <w:p w14:paraId="54DAF76C"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Courriel : </w:t>
            </w:r>
          </w:p>
          <w:p w14:paraId="6F52C2CC" w14:textId="77777777" w:rsidR="004F144A" w:rsidRPr="004F144A" w:rsidRDefault="004F144A" w:rsidP="005C7635">
            <w:pPr>
              <w:rPr>
                <w:rFonts w:ascii="Amsi Pro Narw" w:hAnsi="Amsi Pro Narw"/>
                <w:b/>
                <w:lang w:val="fr-CA"/>
              </w:rPr>
            </w:pPr>
          </w:p>
        </w:tc>
        <w:tc>
          <w:tcPr>
            <w:tcW w:w="4119" w:type="dxa"/>
            <w:tcBorders>
              <w:top w:val="nil"/>
              <w:left w:val="nil"/>
              <w:bottom w:val="nil"/>
            </w:tcBorders>
            <w:shd w:val="clear" w:color="auto" w:fill="auto"/>
          </w:tcPr>
          <w:p w14:paraId="550800C6" w14:textId="77777777" w:rsidR="004F144A" w:rsidRPr="004F144A" w:rsidRDefault="004F144A" w:rsidP="005C7635">
            <w:pPr>
              <w:rPr>
                <w:rFonts w:ascii="Amsi Pro Narw" w:hAnsi="Amsi Pro Narw"/>
                <w:lang w:val="fr-CA"/>
              </w:rPr>
            </w:pPr>
            <w:r w:rsidRPr="004F144A">
              <w:rPr>
                <w:rFonts w:ascii="Amsi Pro Narw" w:hAnsi="Amsi Pro Narw"/>
                <w:lang w:val="fr-CA"/>
              </w:rPr>
              <w:t>Personne ressource</w:t>
            </w:r>
          </w:p>
          <w:p w14:paraId="2F127EBA" w14:textId="77777777" w:rsidR="004F144A" w:rsidRPr="004F144A" w:rsidRDefault="004F144A" w:rsidP="005C7635">
            <w:pPr>
              <w:rPr>
                <w:rFonts w:ascii="Amsi Pro Narw" w:hAnsi="Amsi Pro Narw"/>
                <w:lang w:val="fr-CA"/>
              </w:rPr>
            </w:pPr>
            <w:r w:rsidRPr="004F144A">
              <w:rPr>
                <w:rFonts w:ascii="Amsi Pro Narw" w:hAnsi="Amsi Pro Narw"/>
                <w:lang w:val="fr-CA"/>
              </w:rPr>
              <w:t>Nom de la personne n</w:t>
            </w:r>
            <w:r w:rsidRPr="004F144A">
              <w:rPr>
                <w:rFonts w:ascii="Amsi Pro Narw" w:hAnsi="Amsi Pro Narw"/>
                <w:vertAlign w:val="superscript"/>
                <w:lang w:val="fr-CA"/>
              </w:rPr>
              <w:t>o</w:t>
            </w:r>
            <w:r w:rsidRPr="004F144A">
              <w:rPr>
                <w:rFonts w:ascii="Amsi Pro Narw" w:hAnsi="Amsi Pro Narw"/>
                <w:lang w:val="fr-CA"/>
              </w:rPr>
              <w:t xml:space="preserve"> 2 : </w:t>
            </w:r>
          </w:p>
          <w:p w14:paraId="73947464"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Téléphone :  </w:t>
            </w:r>
          </w:p>
          <w:p w14:paraId="214223D4"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Courriel : </w:t>
            </w:r>
          </w:p>
          <w:p w14:paraId="01654D78" w14:textId="77777777" w:rsidR="004F144A" w:rsidRPr="004F144A" w:rsidRDefault="004F144A" w:rsidP="005C7635">
            <w:pPr>
              <w:rPr>
                <w:rFonts w:ascii="Amsi Pro Narw" w:hAnsi="Amsi Pro Narw"/>
                <w:b/>
                <w:lang w:val="fr-CA"/>
              </w:rPr>
            </w:pPr>
          </w:p>
        </w:tc>
      </w:tr>
      <w:tr w:rsidR="004F144A" w:rsidRPr="005C78D5" w14:paraId="15CBC83A" w14:textId="77777777" w:rsidTr="005C7635">
        <w:trPr>
          <w:trHeight w:val="840"/>
        </w:trPr>
        <w:tc>
          <w:tcPr>
            <w:tcW w:w="5338" w:type="dxa"/>
            <w:tcBorders>
              <w:top w:val="nil"/>
              <w:bottom w:val="single" w:sz="4" w:space="0" w:color="auto"/>
              <w:right w:val="nil"/>
            </w:tcBorders>
            <w:shd w:val="clear" w:color="auto" w:fill="auto"/>
          </w:tcPr>
          <w:p w14:paraId="555E5112"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Président : </w:t>
            </w:r>
          </w:p>
          <w:p w14:paraId="1E58F5AC" w14:textId="77777777" w:rsidR="004F144A" w:rsidRPr="004F144A" w:rsidRDefault="004F144A" w:rsidP="005C7635">
            <w:pPr>
              <w:rPr>
                <w:rFonts w:ascii="Amsi Pro Narw" w:hAnsi="Amsi Pro Narw"/>
                <w:lang w:val="fr-CA"/>
              </w:rPr>
            </w:pPr>
            <w:r w:rsidRPr="004F144A">
              <w:rPr>
                <w:rFonts w:ascii="Amsi Pro Narw" w:hAnsi="Amsi Pro Narw"/>
                <w:lang w:val="fr-CA"/>
              </w:rPr>
              <w:t>Chef de compétition :</w:t>
            </w:r>
          </w:p>
          <w:p w14:paraId="55D58646"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Trésorier : </w:t>
            </w:r>
          </w:p>
          <w:p w14:paraId="7B8D0D82"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Coordonnateur de l’inscription : </w:t>
            </w:r>
          </w:p>
          <w:p w14:paraId="6D4C2B83"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Coordonnateur des bénévoles : </w:t>
            </w:r>
          </w:p>
          <w:p w14:paraId="1E2E2106"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Chef de parcours (MO) : </w:t>
            </w:r>
          </w:p>
          <w:p w14:paraId="6AB5B453"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Chef de parcours (SS) : </w:t>
            </w:r>
          </w:p>
          <w:p w14:paraId="57D3C97D"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Chef de parcours (AE) : </w:t>
            </w:r>
          </w:p>
          <w:p w14:paraId="72E5AB7B"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Chef de parcours (HP) : </w:t>
            </w:r>
          </w:p>
          <w:p w14:paraId="6FF07D2D" w14:textId="77777777" w:rsidR="004F144A" w:rsidRPr="004F144A" w:rsidRDefault="004F144A" w:rsidP="005C7635">
            <w:pPr>
              <w:rPr>
                <w:rFonts w:ascii="Amsi Pro Narw" w:hAnsi="Amsi Pro Narw"/>
                <w:lang w:val="fr-CA"/>
              </w:rPr>
            </w:pPr>
          </w:p>
        </w:tc>
        <w:tc>
          <w:tcPr>
            <w:tcW w:w="4119" w:type="dxa"/>
            <w:tcBorders>
              <w:top w:val="nil"/>
              <w:left w:val="nil"/>
              <w:bottom w:val="single" w:sz="4" w:space="0" w:color="auto"/>
            </w:tcBorders>
            <w:shd w:val="clear" w:color="auto" w:fill="auto"/>
          </w:tcPr>
          <w:p w14:paraId="77FF0BF9"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Responsable de la construction du parcours (SS) : </w:t>
            </w:r>
          </w:p>
          <w:p w14:paraId="0E7B4D91" w14:textId="77777777" w:rsidR="004F144A" w:rsidRPr="004F144A" w:rsidRDefault="004F144A" w:rsidP="005C7635">
            <w:pPr>
              <w:rPr>
                <w:rFonts w:ascii="Amsi Pro Narw" w:hAnsi="Amsi Pro Narw"/>
                <w:highlight w:val="yellow"/>
                <w:lang w:val="fr-CA"/>
              </w:rPr>
            </w:pPr>
            <w:r w:rsidRPr="004F144A">
              <w:rPr>
                <w:rFonts w:ascii="Amsi Pro Narw" w:hAnsi="Amsi Pro Narw"/>
                <w:lang w:val="fr-CA"/>
              </w:rPr>
              <w:t>Responsable de la construction de parcours</w:t>
            </w:r>
            <w:r w:rsidRPr="004F144A">
              <w:rPr>
                <w:rFonts w:ascii="Amsi Pro Narw" w:hAnsi="Amsi Pro Narw"/>
                <w:highlight w:val="yellow"/>
                <w:lang w:val="fr-CA"/>
              </w:rPr>
              <w:t xml:space="preserve"> </w:t>
            </w:r>
            <w:r w:rsidRPr="004F144A">
              <w:rPr>
                <w:rFonts w:ascii="Amsi Pro Narw" w:hAnsi="Amsi Pro Narw"/>
                <w:lang w:val="fr-CA"/>
              </w:rPr>
              <w:t xml:space="preserve">(MO) : </w:t>
            </w:r>
          </w:p>
          <w:p w14:paraId="2B5B5BC4" w14:textId="77777777" w:rsidR="004F144A" w:rsidRPr="004F144A" w:rsidRDefault="004F144A" w:rsidP="005C7635">
            <w:pPr>
              <w:rPr>
                <w:rFonts w:ascii="Amsi Pro Narw" w:hAnsi="Amsi Pro Narw"/>
                <w:highlight w:val="yellow"/>
                <w:lang w:val="fr-CA"/>
              </w:rPr>
            </w:pPr>
            <w:r w:rsidRPr="004F144A">
              <w:rPr>
                <w:rFonts w:ascii="Amsi Pro Narw" w:hAnsi="Amsi Pro Narw"/>
                <w:lang w:val="fr-CA"/>
              </w:rPr>
              <w:t>Responsable de la construction de parcours</w:t>
            </w:r>
            <w:r w:rsidRPr="004F144A">
              <w:rPr>
                <w:rFonts w:ascii="Amsi Pro Narw" w:hAnsi="Amsi Pro Narw"/>
                <w:highlight w:val="yellow"/>
                <w:lang w:val="fr-CA"/>
              </w:rPr>
              <w:t xml:space="preserve"> </w:t>
            </w:r>
            <w:r w:rsidRPr="004F144A">
              <w:rPr>
                <w:rFonts w:ascii="Amsi Pro Narw" w:hAnsi="Amsi Pro Narw"/>
                <w:lang w:val="fr-CA"/>
              </w:rPr>
              <w:t xml:space="preserve">(AE) : </w:t>
            </w:r>
          </w:p>
          <w:p w14:paraId="6ADC287F"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Responsable de la construction de parcours (HP) : </w:t>
            </w:r>
          </w:p>
          <w:p w14:paraId="1B0A761E"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Chef du pointage : </w:t>
            </w:r>
          </w:p>
          <w:p w14:paraId="7B62189D" w14:textId="77777777" w:rsidR="004F144A" w:rsidRPr="004F144A" w:rsidRDefault="004F144A" w:rsidP="005C7635">
            <w:pPr>
              <w:rPr>
                <w:rFonts w:ascii="Amsi Pro Narw" w:hAnsi="Amsi Pro Narw"/>
                <w:lang w:val="fr-CA"/>
              </w:rPr>
            </w:pPr>
            <w:r w:rsidRPr="004F144A">
              <w:rPr>
                <w:rFonts w:ascii="Amsi Pro Narw" w:hAnsi="Amsi Pro Narw"/>
                <w:lang w:val="fr-CA"/>
              </w:rPr>
              <w:t>Chef des services médicaux :</w:t>
            </w:r>
          </w:p>
          <w:p w14:paraId="7D573651"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 </w:t>
            </w:r>
          </w:p>
        </w:tc>
      </w:tr>
    </w:tbl>
    <w:p w14:paraId="7CE930BD" w14:textId="528409F4" w:rsidR="00796401" w:rsidRDefault="00796401" w:rsidP="00CC29C7">
      <w:pPr>
        <w:rPr>
          <w:rFonts w:ascii="Amsi Pro Narw Light" w:hAnsi="Amsi Pro Narw Light"/>
          <w:b/>
          <w:u w:val="single"/>
          <w:lang w:val="fr-CA"/>
        </w:rPr>
      </w:pPr>
    </w:p>
    <w:tbl>
      <w:tblPr>
        <w:tblpPr w:leftFromText="180" w:rightFromText="180" w:vertAnchor="text" w:horzAnchor="page" w:tblpX="668" w:tblpY="1"/>
        <w:tblW w:w="10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428"/>
        <w:gridCol w:w="1614"/>
        <w:gridCol w:w="2423"/>
        <w:gridCol w:w="182"/>
        <w:gridCol w:w="2241"/>
      </w:tblGrid>
      <w:tr w:rsidR="004F144A" w:rsidRPr="00594C26" w14:paraId="6E613BAF" w14:textId="77777777" w:rsidTr="005C7635">
        <w:trPr>
          <w:trHeight w:val="840"/>
        </w:trPr>
        <w:tc>
          <w:tcPr>
            <w:tcW w:w="10690" w:type="dxa"/>
            <w:gridSpan w:val="6"/>
            <w:tcBorders>
              <w:top w:val="single" w:sz="4" w:space="0" w:color="auto"/>
              <w:bottom w:val="single" w:sz="4" w:space="0" w:color="auto"/>
            </w:tcBorders>
            <w:shd w:val="clear" w:color="auto" w:fill="auto"/>
          </w:tcPr>
          <w:p w14:paraId="4A77E7AC" w14:textId="77777777" w:rsidR="004F144A" w:rsidRPr="004F144A" w:rsidRDefault="004F144A" w:rsidP="005C7635">
            <w:pPr>
              <w:rPr>
                <w:rFonts w:ascii="Amsi Pro Narw" w:hAnsi="Amsi Pro Narw"/>
                <w:b/>
                <w:lang w:val="fr-CA"/>
              </w:rPr>
            </w:pPr>
            <w:r w:rsidRPr="004F144A">
              <w:rPr>
                <w:rFonts w:ascii="Amsi Pro Narw" w:hAnsi="Amsi Pro Narw"/>
                <w:b/>
                <w:lang w:val="fr-CA"/>
              </w:rPr>
              <w:t>Responsable de la construction de parcours :</w:t>
            </w:r>
          </w:p>
          <w:p w14:paraId="74FF9775" w14:textId="77777777" w:rsidR="004F144A" w:rsidRPr="004F144A" w:rsidRDefault="004F144A" w:rsidP="005C7635">
            <w:pPr>
              <w:rPr>
                <w:rFonts w:ascii="Amsi Pro Narw" w:hAnsi="Amsi Pro Narw"/>
                <w:lang w:val="fr-CA"/>
              </w:rPr>
            </w:pPr>
            <w:r w:rsidRPr="004F144A">
              <w:rPr>
                <w:rFonts w:ascii="Amsi Pro Narw" w:hAnsi="Amsi Pro Narw"/>
                <w:lang w:val="fr-CA"/>
              </w:rPr>
              <w:t>Veuillez décrire l’expérience de construction de parcours particulier pour chacun des responsables de la construction de parcours.</w:t>
            </w:r>
          </w:p>
          <w:p w14:paraId="0C626BE0" w14:textId="77777777" w:rsidR="004F144A" w:rsidRPr="004F144A" w:rsidRDefault="004F144A" w:rsidP="005C7635">
            <w:pPr>
              <w:rPr>
                <w:rFonts w:ascii="Amsi Pro Narw" w:hAnsi="Amsi Pro Narw"/>
                <w:b/>
                <w:lang w:val="fr-CA"/>
              </w:rPr>
            </w:pPr>
          </w:p>
          <w:p w14:paraId="36D13A55" w14:textId="77777777" w:rsidR="004F144A" w:rsidRPr="004F144A" w:rsidRDefault="004F144A" w:rsidP="005C7635">
            <w:pPr>
              <w:rPr>
                <w:rFonts w:ascii="Amsi Pro Narw" w:hAnsi="Amsi Pro Narw"/>
                <w:lang w:val="en-CA"/>
              </w:rPr>
            </w:pPr>
            <w:r w:rsidRPr="004F144A">
              <w:rPr>
                <w:rFonts w:ascii="Amsi Pro Narw" w:hAnsi="Amsi Pro Narw"/>
                <w:b/>
                <w:lang w:val="en-CA"/>
              </w:rPr>
              <w:t xml:space="preserve">1 - </w:t>
            </w:r>
            <w:proofErr w:type="gramStart"/>
            <w:r w:rsidRPr="004F144A">
              <w:rPr>
                <w:rFonts w:ascii="Amsi Pro Narw" w:hAnsi="Amsi Pro Narw"/>
                <w:b/>
                <w:lang w:val="en-CA"/>
              </w:rPr>
              <w:t>Nom :</w:t>
            </w:r>
            <w:proofErr w:type="gramEnd"/>
          </w:p>
          <w:p w14:paraId="13B78D13" w14:textId="77777777" w:rsidR="004F144A" w:rsidRPr="004F144A" w:rsidRDefault="004F144A" w:rsidP="005C7635">
            <w:pPr>
              <w:ind w:left="851"/>
              <w:rPr>
                <w:rFonts w:ascii="Amsi Pro Narw" w:hAnsi="Amsi Pro Narw"/>
                <w:lang w:val="fr-CA"/>
              </w:rPr>
            </w:pPr>
          </w:p>
          <w:p w14:paraId="03ABBC3E" w14:textId="77777777" w:rsidR="004F144A" w:rsidRPr="004F144A" w:rsidRDefault="004F144A" w:rsidP="005C7635">
            <w:pPr>
              <w:rPr>
                <w:rFonts w:ascii="Amsi Pro Narw" w:hAnsi="Amsi Pro Narw"/>
                <w:lang w:val="fr-CA"/>
              </w:rPr>
            </w:pPr>
          </w:p>
        </w:tc>
      </w:tr>
      <w:tr w:rsidR="004F144A" w:rsidRPr="005C78D5" w14:paraId="1ECD731D" w14:textId="77777777" w:rsidTr="005C7635">
        <w:trPr>
          <w:trHeight w:val="628"/>
        </w:trPr>
        <w:tc>
          <w:tcPr>
            <w:tcW w:w="10690" w:type="dxa"/>
            <w:gridSpan w:val="6"/>
            <w:tcBorders>
              <w:top w:val="single" w:sz="4" w:space="0" w:color="auto"/>
              <w:bottom w:val="single" w:sz="4" w:space="0" w:color="auto"/>
            </w:tcBorders>
            <w:shd w:val="clear" w:color="auto" w:fill="auto"/>
          </w:tcPr>
          <w:p w14:paraId="233BAC60" w14:textId="77777777" w:rsidR="004F144A" w:rsidRPr="004F144A" w:rsidRDefault="004F144A" w:rsidP="005C7635">
            <w:pPr>
              <w:rPr>
                <w:rFonts w:ascii="Amsi Pro Narw" w:hAnsi="Amsi Pro Narw"/>
                <w:b/>
                <w:lang w:val="fr-CA"/>
              </w:rPr>
            </w:pPr>
            <w:r w:rsidRPr="004F144A">
              <w:rPr>
                <w:rFonts w:ascii="Amsi Pro Narw" w:hAnsi="Amsi Pro Narw"/>
                <w:b/>
                <w:lang w:val="fr-CA"/>
              </w:rPr>
              <w:t xml:space="preserve">Expérience dans la tenue de compétitions </w:t>
            </w:r>
          </w:p>
          <w:p w14:paraId="4350A5D5" w14:textId="77777777" w:rsidR="004F144A" w:rsidRPr="004F144A" w:rsidRDefault="004F144A" w:rsidP="005C7635">
            <w:pPr>
              <w:rPr>
                <w:rFonts w:ascii="Amsi Pro Narw" w:hAnsi="Amsi Pro Narw"/>
                <w:lang w:val="fr-CA"/>
              </w:rPr>
            </w:pPr>
            <w:r w:rsidRPr="004F144A">
              <w:rPr>
                <w:rFonts w:ascii="Amsi Pro Narw" w:hAnsi="Amsi Pro Narw"/>
                <w:lang w:val="fr-CA"/>
              </w:rPr>
              <w:t>Énumérez les compétitions les plus pertinentes pour lesquelles vous avez été hôte.</w:t>
            </w:r>
          </w:p>
          <w:p w14:paraId="07F6B6BF" w14:textId="77777777" w:rsidR="004F144A" w:rsidRPr="004F144A" w:rsidRDefault="004F144A" w:rsidP="005C7635">
            <w:pPr>
              <w:rPr>
                <w:rFonts w:ascii="Amsi Pro Narw" w:hAnsi="Amsi Pro Narw"/>
                <w:lang w:val="fr-CA"/>
              </w:rPr>
            </w:pPr>
          </w:p>
        </w:tc>
      </w:tr>
      <w:tr w:rsidR="004F144A" w:rsidRPr="005C78D5" w14:paraId="052E0967" w14:textId="77777777" w:rsidTr="005C7635">
        <w:trPr>
          <w:trHeight w:val="840"/>
        </w:trPr>
        <w:tc>
          <w:tcPr>
            <w:tcW w:w="2802" w:type="dxa"/>
            <w:tcBorders>
              <w:top w:val="single" w:sz="4" w:space="0" w:color="auto"/>
              <w:bottom w:val="single" w:sz="4" w:space="0" w:color="auto"/>
            </w:tcBorders>
            <w:shd w:val="clear" w:color="auto" w:fill="auto"/>
          </w:tcPr>
          <w:p w14:paraId="4AC5DC14" w14:textId="77777777" w:rsidR="004F144A" w:rsidRPr="004F144A" w:rsidRDefault="004F144A" w:rsidP="005C7635">
            <w:pPr>
              <w:rPr>
                <w:rFonts w:ascii="Amsi Pro Narw" w:hAnsi="Amsi Pro Narw"/>
                <w:b/>
                <w:lang w:val="fr-CA"/>
              </w:rPr>
            </w:pPr>
            <w:r w:rsidRPr="004F144A">
              <w:rPr>
                <w:rFonts w:ascii="Amsi Pro Narw" w:hAnsi="Amsi Pro Narw"/>
                <w:b/>
                <w:lang w:val="fr-CA"/>
              </w:rPr>
              <w:t>Année</w:t>
            </w:r>
          </w:p>
          <w:p w14:paraId="2398BC1E" w14:textId="77777777" w:rsidR="004F144A" w:rsidRPr="004F144A" w:rsidRDefault="004F144A" w:rsidP="005C7635">
            <w:pPr>
              <w:rPr>
                <w:rFonts w:ascii="Amsi Pro Narw" w:hAnsi="Amsi Pro Narw"/>
                <w:b/>
                <w:lang w:val="fr-CA"/>
              </w:rPr>
            </w:pPr>
          </w:p>
          <w:p w14:paraId="35757E00" w14:textId="77777777" w:rsidR="004F144A" w:rsidRPr="004F144A" w:rsidRDefault="004F144A" w:rsidP="005C7635">
            <w:pPr>
              <w:rPr>
                <w:rFonts w:ascii="Amsi Pro Narw" w:hAnsi="Amsi Pro Narw"/>
                <w:b/>
                <w:lang w:val="fr-CA"/>
              </w:rPr>
            </w:pPr>
          </w:p>
          <w:p w14:paraId="776F9B31" w14:textId="77777777" w:rsidR="004F144A" w:rsidRPr="004F144A" w:rsidRDefault="004F144A" w:rsidP="005C7635">
            <w:pPr>
              <w:rPr>
                <w:rFonts w:ascii="Amsi Pro Narw" w:hAnsi="Amsi Pro Narw"/>
                <w:b/>
                <w:lang w:val="fr-CA"/>
              </w:rPr>
            </w:pPr>
          </w:p>
          <w:p w14:paraId="0FA194CC" w14:textId="77777777" w:rsidR="004F144A" w:rsidRPr="004F144A" w:rsidRDefault="004F144A" w:rsidP="005C7635">
            <w:pPr>
              <w:rPr>
                <w:rFonts w:ascii="Amsi Pro Narw" w:hAnsi="Amsi Pro Narw"/>
                <w:b/>
                <w:lang w:val="fr-CA"/>
              </w:rPr>
            </w:pPr>
            <w:r w:rsidRPr="004F144A">
              <w:rPr>
                <w:rFonts w:ascii="Amsi Pro Narw" w:hAnsi="Amsi Pro Narw"/>
                <w:b/>
                <w:lang w:val="fr-CA"/>
              </w:rPr>
              <w:t xml:space="preserve"> </w:t>
            </w:r>
          </w:p>
        </w:tc>
        <w:tc>
          <w:tcPr>
            <w:tcW w:w="1428" w:type="dxa"/>
            <w:tcBorders>
              <w:top w:val="single" w:sz="4" w:space="0" w:color="auto"/>
              <w:bottom w:val="single" w:sz="4" w:space="0" w:color="auto"/>
            </w:tcBorders>
            <w:shd w:val="clear" w:color="auto" w:fill="auto"/>
          </w:tcPr>
          <w:p w14:paraId="44D62276" w14:textId="77777777" w:rsidR="004F144A" w:rsidRPr="004F144A" w:rsidRDefault="004F144A" w:rsidP="005C7635">
            <w:pPr>
              <w:rPr>
                <w:rFonts w:ascii="Amsi Pro Narw" w:hAnsi="Amsi Pro Narw"/>
                <w:lang w:val="fr-CA"/>
              </w:rPr>
            </w:pPr>
            <w:r w:rsidRPr="004F144A">
              <w:rPr>
                <w:rFonts w:ascii="Amsi Pro Narw" w:hAnsi="Amsi Pro Narw"/>
                <w:b/>
                <w:lang w:val="fr-CA"/>
              </w:rPr>
              <w:t>Niveau de la compétition</w:t>
            </w:r>
          </w:p>
          <w:p w14:paraId="65F4E63A" w14:textId="77777777" w:rsidR="004F144A" w:rsidRPr="004F144A" w:rsidRDefault="004F144A" w:rsidP="005C7635">
            <w:pPr>
              <w:rPr>
                <w:rFonts w:ascii="Amsi Pro Narw" w:hAnsi="Amsi Pro Narw"/>
                <w:lang w:val="fr-CA"/>
              </w:rPr>
            </w:pPr>
            <w:r w:rsidRPr="004F144A">
              <w:rPr>
                <w:rFonts w:ascii="Amsi Pro Narw" w:hAnsi="Amsi Pro Narw"/>
                <w:lang w:val="fr-CA"/>
              </w:rPr>
              <w:t>(</w:t>
            </w:r>
            <w:proofErr w:type="gramStart"/>
            <w:r w:rsidRPr="004F144A">
              <w:rPr>
                <w:rFonts w:ascii="Amsi Pro Narw" w:hAnsi="Amsi Pro Narw"/>
                <w:lang w:val="fr-CA"/>
              </w:rPr>
              <w:t>p.</w:t>
            </w:r>
            <w:proofErr w:type="gramEnd"/>
            <w:r w:rsidRPr="004F144A">
              <w:rPr>
                <w:rFonts w:ascii="Amsi Pro Narw" w:hAnsi="Amsi Pro Narw"/>
                <w:lang w:val="fr-CA"/>
              </w:rPr>
              <w:t xml:space="preserve"> ex., WC, NA, NC)</w:t>
            </w:r>
          </w:p>
        </w:tc>
        <w:tc>
          <w:tcPr>
            <w:tcW w:w="4219" w:type="dxa"/>
            <w:gridSpan w:val="3"/>
            <w:tcBorders>
              <w:top w:val="single" w:sz="4" w:space="0" w:color="auto"/>
              <w:bottom w:val="single" w:sz="4" w:space="0" w:color="auto"/>
            </w:tcBorders>
            <w:shd w:val="clear" w:color="auto" w:fill="auto"/>
          </w:tcPr>
          <w:p w14:paraId="7F312558" w14:textId="77777777" w:rsidR="004F144A" w:rsidRPr="004F144A" w:rsidRDefault="004F144A" w:rsidP="005C7635">
            <w:pPr>
              <w:rPr>
                <w:rFonts w:ascii="Amsi Pro Narw" w:hAnsi="Amsi Pro Narw"/>
                <w:b/>
                <w:lang w:val="fr-CA"/>
              </w:rPr>
            </w:pPr>
            <w:r w:rsidRPr="004F144A">
              <w:rPr>
                <w:rFonts w:ascii="Amsi Pro Narw" w:hAnsi="Amsi Pro Narw"/>
                <w:b/>
                <w:lang w:val="fr-CA"/>
              </w:rPr>
              <w:t>Lieu/centre de ski</w:t>
            </w:r>
          </w:p>
          <w:p w14:paraId="1B729EDA" w14:textId="77777777" w:rsidR="004F144A" w:rsidRPr="004F144A" w:rsidRDefault="004F144A" w:rsidP="005C7635">
            <w:pPr>
              <w:rPr>
                <w:rFonts w:ascii="Amsi Pro Narw" w:hAnsi="Amsi Pro Narw"/>
                <w:b/>
                <w:lang w:val="fr-CA"/>
              </w:rPr>
            </w:pPr>
          </w:p>
          <w:p w14:paraId="1744CAAB" w14:textId="77777777" w:rsidR="004F144A" w:rsidRPr="004F144A" w:rsidRDefault="004F144A" w:rsidP="005C7635">
            <w:pPr>
              <w:rPr>
                <w:rFonts w:ascii="Amsi Pro Narw" w:hAnsi="Amsi Pro Narw"/>
                <w:b/>
                <w:lang w:val="fr-CA"/>
              </w:rPr>
            </w:pPr>
          </w:p>
          <w:p w14:paraId="451FC1CF" w14:textId="77777777" w:rsidR="004F144A" w:rsidRPr="004F144A" w:rsidRDefault="004F144A" w:rsidP="005C7635">
            <w:pPr>
              <w:rPr>
                <w:rFonts w:ascii="Amsi Pro Narw" w:hAnsi="Amsi Pro Narw"/>
                <w:b/>
                <w:lang w:val="fr-CA"/>
              </w:rPr>
            </w:pPr>
          </w:p>
          <w:p w14:paraId="6E5B0B2C" w14:textId="77777777" w:rsidR="004F144A" w:rsidRPr="004F144A" w:rsidRDefault="004F144A" w:rsidP="005C7635">
            <w:pPr>
              <w:rPr>
                <w:rFonts w:ascii="Amsi Pro Narw" w:hAnsi="Amsi Pro Narw"/>
                <w:b/>
                <w:lang w:val="fr-CA"/>
              </w:rPr>
            </w:pPr>
          </w:p>
        </w:tc>
        <w:tc>
          <w:tcPr>
            <w:tcW w:w="2241" w:type="dxa"/>
            <w:tcBorders>
              <w:top w:val="single" w:sz="4" w:space="0" w:color="auto"/>
              <w:bottom w:val="single" w:sz="4" w:space="0" w:color="auto"/>
            </w:tcBorders>
            <w:shd w:val="clear" w:color="auto" w:fill="auto"/>
          </w:tcPr>
          <w:p w14:paraId="35C8832F" w14:textId="77777777" w:rsidR="004F144A" w:rsidRPr="004F144A" w:rsidRDefault="004F144A" w:rsidP="005C7635">
            <w:pPr>
              <w:rPr>
                <w:rFonts w:ascii="Amsi Pro Narw" w:hAnsi="Amsi Pro Narw"/>
                <w:lang w:val="fr-CA"/>
              </w:rPr>
            </w:pPr>
            <w:r w:rsidRPr="004F144A">
              <w:rPr>
                <w:rFonts w:ascii="Amsi Pro Narw" w:hAnsi="Amsi Pro Narw"/>
                <w:b/>
                <w:lang w:val="fr-CA"/>
              </w:rPr>
              <w:t>Compétitions</w:t>
            </w:r>
          </w:p>
          <w:p w14:paraId="685D60A3" w14:textId="77777777" w:rsidR="004F144A" w:rsidRPr="004F144A" w:rsidRDefault="004F144A" w:rsidP="005C7635">
            <w:pPr>
              <w:rPr>
                <w:rFonts w:ascii="Amsi Pro Narw" w:hAnsi="Amsi Pro Narw"/>
                <w:lang w:val="fr-CA"/>
              </w:rPr>
            </w:pPr>
            <w:r w:rsidRPr="004F144A">
              <w:rPr>
                <w:rFonts w:ascii="Amsi Pro Narw" w:hAnsi="Amsi Pro Narw"/>
                <w:lang w:val="fr-CA"/>
              </w:rPr>
              <w:t>(MO, AE, DM, HP, SS)</w:t>
            </w:r>
          </w:p>
          <w:p w14:paraId="615140C1"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 </w:t>
            </w:r>
          </w:p>
        </w:tc>
      </w:tr>
      <w:tr w:rsidR="004F144A" w:rsidRPr="005C78D5" w14:paraId="548C62B1" w14:textId="77777777" w:rsidTr="005C7635">
        <w:trPr>
          <w:trHeight w:val="219"/>
        </w:trPr>
        <w:tc>
          <w:tcPr>
            <w:tcW w:w="10690" w:type="dxa"/>
            <w:gridSpan w:val="6"/>
            <w:tcBorders>
              <w:top w:val="single" w:sz="4" w:space="0" w:color="auto"/>
              <w:bottom w:val="single" w:sz="4" w:space="0" w:color="auto"/>
            </w:tcBorders>
            <w:shd w:val="clear" w:color="auto" w:fill="auto"/>
          </w:tcPr>
          <w:p w14:paraId="522B6D5D" w14:textId="283A3C80" w:rsidR="004F144A" w:rsidRPr="004F144A" w:rsidRDefault="004F144A" w:rsidP="005C7635">
            <w:pPr>
              <w:rPr>
                <w:rFonts w:ascii="Amsi Pro Narw" w:hAnsi="Amsi Pro Narw"/>
                <w:b/>
                <w:lang w:val="fr-CA"/>
              </w:rPr>
            </w:pPr>
            <w:bookmarkStart w:id="0" w:name="_GoBack"/>
            <w:r w:rsidRPr="004F144A">
              <w:rPr>
                <w:rFonts w:ascii="Amsi Pro Narw" w:hAnsi="Amsi Pro Narw"/>
                <w:b/>
                <w:lang w:val="fr-CA"/>
              </w:rPr>
              <w:t>Do</w:t>
            </w:r>
            <w:r w:rsidR="00863E4F">
              <w:rPr>
                <w:rFonts w:ascii="Amsi Pro Narw" w:hAnsi="Amsi Pro Narw"/>
                <w:b/>
                <w:lang w:val="fr-CA"/>
              </w:rPr>
              <w:t>nnée du parcours – Consultez le Centre de Ressources</w:t>
            </w:r>
            <w:r>
              <w:rPr>
                <w:rStyle w:val="Hyperlink"/>
                <w:rFonts w:ascii="Amsi Pro Narw" w:hAnsi="Amsi Pro Narw"/>
                <w:b/>
                <w:lang w:val="fr-CA"/>
              </w:rPr>
              <w:t xml:space="preserve"> </w:t>
            </w:r>
          </w:p>
          <w:bookmarkEnd w:id="0"/>
          <w:p w14:paraId="670F646C" w14:textId="77777777" w:rsidR="004F144A" w:rsidRPr="004F144A" w:rsidRDefault="004F144A" w:rsidP="005C7635">
            <w:pPr>
              <w:rPr>
                <w:rFonts w:ascii="Amsi Pro Narw" w:hAnsi="Amsi Pro Narw"/>
                <w:b/>
                <w:lang w:val="fr-CA"/>
              </w:rPr>
            </w:pPr>
          </w:p>
        </w:tc>
      </w:tr>
      <w:tr w:rsidR="004F144A" w:rsidRPr="00594C26" w14:paraId="0912CD06" w14:textId="77777777" w:rsidTr="005C7635">
        <w:trPr>
          <w:trHeight w:val="219"/>
        </w:trPr>
        <w:tc>
          <w:tcPr>
            <w:tcW w:w="2802" w:type="dxa"/>
            <w:tcBorders>
              <w:top w:val="single" w:sz="4" w:space="0" w:color="auto"/>
              <w:bottom w:val="single" w:sz="4" w:space="0" w:color="auto"/>
            </w:tcBorders>
            <w:shd w:val="clear" w:color="auto" w:fill="auto"/>
          </w:tcPr>
          <w:p w14:paraId="28B309E0" w14:textId="77777777" w:rsidR="004F144A" w:rsidRPr="004F144A" w:rsidRDefault="004F144A" w:rsidP="005C7635">
            <w:pPr>
              <w:rPr>
                <w:rFonts w:ascii="Amsi Pro Narw" w:hAnsi="Amsi Pro Narw"/>
                <w:b/>
                <w:lang w:val="fr-CA"/>
              </w:rPr>
            </w:pPr>
            <w:r w:rsidRPr="004F144A">
              <w:rPr>
                <w:rFonts w:ascii="Amsi Pro Narw" w:hAnsi="Amsi Pro Narw"/>
                <w:b/>
                <w:lang w:val="fr-CA"/>
              </w:rPr>
              <w:t>Bosses</w:t>
            </w:r>
          </w:p>
          <w:p w14:paraId="778EAD97" w14:textId="77777777" w:rsidR="004F144A" w:rsidRPr="004F144A" w:rsidRDefault="004F144A" w:rsidP="005C7635">
            <w:pPr>
              <w:rPr>
                <w:rFonts w:ascii="Amsi Pro Narw" w:hAnsi="Amsi Pro Narw"/>
                <w:b/>
                <w:lang w:val="fr-CA"/>
              </w:rPr>
            </w:pPr>
          </w:p>
          <w:p w14:paraId="37A6642E" w14:textId="77777777" w:rsidR="004F144A" w:rsidRPr="004F144A" w:rsidRDefault="004F144A" w:rsidP="005C7635">
            <w:pPr>
              <w:rPr>
                <w:rFonts w:ascii="Amsi Pro Narw" w:hAnsi="Amsi Pro Narw"/>
                <w:lang w:val="fr-CA"/>
              </w:rPr>
            </w:pPr>
            <w:r w:rsidRPr="004F144A">
              <w:rPr>
                <w:rFonts w:ascii="Amsi Pro Narw" w:hAnsi="Amsi Pro Narw"/>
                <w:lang w:val="fr-CA"/>
              </w:rPr>
              <w:t>Longueur (m) :</w:t>
            </w:r>
          </w:p>
          <w:p w14:paraId="055E08F7" w14:textId="77777777" w:rsidR="004F144A" w:rsidRPr="004F144A" w:rsidRDefault="004F144A" w:rsidP="005C7635">
            <w:pPr>
              <w:rPr>
                <w:rFonts w:ascii="Amsi Pro Narw" w:hAnsi="Amsi Pro Narw"/>
                <w:lang w:val="fr-CA"/>
              </w:rPr>
            </w:pPr>
            <w:r w:rsidRPr="004F144A">
              <w:rPr>
                <w:rFonts w:ascii="Amsi Pro Narw" w:hAnsi="Amsi Pro Narw"/>
                <w:lang w:val="fr-CA"/>
              </w:rPr>
              <w:t>Largeur du parcours (m) :</w:t>
            </w:r>
          </w:p>
          <w:p w14:paraId="038A8D74" w14:textId="77777777" w:rsidR="004F144A" w:rsidRPr="004F144A" w:rsidRDefault="004F144A" w:rsidP="005C7635">
            <w:pPr>
              <w:rPr>
                <w:rFonts w:ascii="Amsi Pro Narw" w:hAnsi="Amsi Pro Narw"/>
                <w:lang w:val="fr-CA"/>
              </w:rPr>
            </w:pPr>
            <w:r w:rsidRPr="004F144A">
              <w:rPr>
                <w:rFonts w:ascii="Amsi Pro Narw" w:hAnsi="Amsi Pro Narw"/>
                <w:lang w:val="fr-CA"/>
              </w:rPr>
              <w:t>Inclinaison (º) :</w:t>
            </w:r>
          </w:p>
          <w:p w14:paraId="75614493" w14:textId="77777777" w:rsidR="004F144A" w:rsidRPr="004F144A" w:rsidRDefault="004F144A" w:rsidP="005C7635">
            <w:pPr>
              <w:rPr>
                <w:rFonts w:ascii="Amsi Pro Narw" w:hAnsi="Amsi Pro Narw"/>
                <w:lang w:val="fr-CA"/>
              </w:rPr>
            </w:pPr>
            <w:r w:rsidRPr="004F144A">
              <w:rPr>
                <w:rFonts w:ascii="Amsi Pro Narw" w:hAnsi="Amsi Pro Narw"/>
                <w:lang w:val="fr-CA"/>
              </w:rPr>
              <w:t>Tour des juges :</w:t>
            </w:r>
          </w:p>
          <w:p w14:paraId="2F90A667" w14:textId="77777777" w:rsidR="004F144A" w:rsidRPr="004F144A" w:rsidRDefault="004F144A" w:rsidP="005C7635">
            <w:pPr>
              <w:ind w:left="284"/>
              <w:rPr>
                <w:rFonts w:ascii="Amsi Pro Narw" w:eastAsia="MS Gothic" w:hAnsi="Amsi Pro Narw" w:cs="Tahoma"/>
                <w:lang w:val="fr-CA"/>
              </w:rPr>
            </w:pPr>
            <w:r w:rsidRPr="004F144A">
              <w:rPr>
                <w:rFonts w:ascii="MS Mincho" w:eastAsia="MS Mincho" w:hAnsi="MS Mincho" w:cs="MS Mincho"/>
                <w:lang w:val="fr-CA"/>
              </w:rPr>
              <w:t>☐</w:t>
            </w:r>
            <w:r w:rsidRPr="004F144A">
              <w:rPr>
                <w:rFonts w:ascii="Amsi Pro Narw" w:eastAsia="MS Gothic" w:hAnsi="Amsi Pro Narw"/>
                <w:lang w:val="fr-CA"/>
              </w:rPr>
              <w:t xml:space="preserve"> </w:t>
            </w:r>
            <w:r w:rsidRPr="004F144A">
              <w:rPr>
                <w:rFonts w:ascii="Amsi Pro Narw" w:eastAsia="MS Gothic" w:hAnsi="Amsi Pro Narw" w:cs="Tahoma"/>
                <w:lang w:val="fr-CA"/>
              </w:rPr>
              <w:t>Permanente</w:t>
            </w:r>
          </w:p>
          <w:p w14:paraId="5B4C7F94" w14:textId="77777777" w:rsidR="004F144A" w:rsidRPr="004F144A" w:rsidRDefault="004F144A" w:rsidP="005C7635">
            <w:pPr>
              <w:ind w:left="284"/>
              <w:rPr>
                <w:rFonts w:ascii="Amsi Pro Narw" w:eastAsia="MS Gothic" w:hAnsi="Amsi Pro Narw" w:cs="Tahoma"/>
                <w:lang w:val="fr-CA"/>
              </w:rPr>
            </w:pPr>
            <w:r w:rsidRPr="004F144A">
              <w:rPr>
                <w:rFonts w:ascii="MS Mincho" w:eastAsia="MS Mincho" w:hAnsi="MS Mincho" w:cs="MS Mincho"/>
                <w:lang w:val="fr-CA"/>
              </w:rPr>
              <w:t>☐</w:t>
            </w:r>
            <w:r w:rsidRPr="004F144A">
              <w:rPr>
                <w:rFonts w:ascii="Amsi Pro Narw" w:eastAsia="MS Gothic" w:hAnsi="Amsi Pro Narw"/>
                <w:lang w:val="fr-CA"/>
              </w:rPr>
              <w:t xml:space="preserve"> </w:t>
            </w:r>
            <w:r w:rsidRPr="004F144A">
              <w:rPr>
                <w:rFonts w:ascii="Amsi Pro Narw" w:eastAsia="MS Gothic" w:hAnsi="Amsi Pro Narw" w:cs="Tahoma"/>
                <w:lang w:val="fr-CA"/>
              </w:rPr>
              <w:t>Temporaire</w:t>
            </w:r>
          </w:p>
          <w:p w14:paraId="20C73985" w14:textId="77777777" w:rsidR="004F144A" w:rsidRPr="004F144A" w:rsidRDefault="004F144A" w:rsidP="005C7635">
            <w:pPr>
              <w:rPr>
                <w:rFonts w:ascii="Amsi Pro Narw" w:hAnsi="Amsi Pro Narw"/>
                <w:lang w:val="fr-CA"/>
              </w:rPr>
            </w:pPr>
            <w:r w:rsidRPr="004F144A">
              <w:rPr>
                <w:rFonts w:ascii="Amsi Pro Narw" w:hAnsi="Amsi Pro Narw"/>
                <w:lang w:val="fr-CA"/>
              </w:rPr>
              <w:t>Chronomètre électronique :</w:t>
            </w:r>
          </w:p>
          <w:p w14:paraId="15F6543F" w14:textId="77777777" w:rsidR="004F144A" w:rsidRPr="004F144A" w:rsidRDefault="004F144A" w:rsidP="005C7635">
            <w:pPr>
              <w:ind w:left="284"/>
              <w:rPr>
                <w:rFonts w:ascii="Amsi Pro Narw" w:eastAsia="MS Gothic" w:hAnsi="Amsi Pro Narw" w:cs="Tahoma"/>
                <w:lang w:val="fr-CA"/>
              </w:rPr>
            </w:pPr>
            <w:r w:rsidRPr="004F144A">
              <w:rPr>
                <w:rFonts w:ascii="MS Mincho" w:eastAsia="MS Mincho" w:hAnsi="MS Mincho" w:cs="MS Mincho"/>
                <w:lang w:val="fr-CA"/>
              </w:rPr>
              <w:t>☐</w:t>
            </w:r>
            <w:r w:rsidRPr="004F144A">
              <w:rPr>
                <w:rFonts w:ascii="Amsi Pro Narw" w:eastAsia="MS Gothic" w:hAnsi="Amsi Pro Narw"/>
                <w:lang w:val="fr-CA"/>
              </w:rPr>
              <w:t xml:space="preserve"> </w:t>
            </w:r>
            <w:r w:rsidRPr="004F144A">
              <w:rPr>
                <w:rFonts w:ascii="Amsi Pro Narw" w:eastAsia="MS Gothic" w:hAnsi="Amsi Pro Narw" w:cs="Tahoma"/>
                <w:lang w:val="fr-CA"/>
              </w:rPr>
              <w:t>Oui</w:t>
            </w:r>
          </w:p>
          <w:p w14:paraId="260ABFD1" w14:textId="77777777" w:rsidR="004F144A" w:rsidRPr="004F144A" w:rsidRDefault="004F144A" w:rsidP="005C7635">
            <w:pPr>
              <w:ind w:left="284"/>
              <w:rPr>
                <w:rFonts w:ascii="Amsi Pro Narw" w:eastAsia="MS Gothic" w:hAnsi="Amsi Pro Narw" w:cs="Tahoma"/>
                <w:lang w:val="fr-CA"/>
              </w:rPr>
            </w:pPr>
            <w:r w:rsidRPr="004F144A">
              <w:rPr>
                <w:rFonts w:ascii="MS Mincho" w:eastAsia="MS Mincho" w:hAnsi="MS Mincho" w:cs="MS Mincho"/>
                <w:lang w:val="fr-CA"/>
              </w:rPr>
              <w:t>☐</w:t>
            </w:r>
            <w:r w:rsidRPr="004F144A">
              <w:rPr>
                <w:rFonts w:ascii="Amsi Pro Narw" w:eastAsia="MS Gothic" w:hAnsi="Amsi Pro Narw"/>
                <w:lang w:val="fr-CA"/>
              </w:rPr>
              <w:t xml:space="preserve"> </w:t>
            </w:r>
            <w:r w:rsidRPr="004F144A">
              <w:rPr>
                <w:rFonts w:ascii="Amsi Pro Narw" w:eastAsia="MS Gothic" w:hAnsi="Amsi Pro Narw" w:cs="Tahoma"/>
                <w:lang w:val="fr-CA"/>
              </w:rPr>
              <w:t>Non</w:t>
            </w:r>
          </w:p>
          <w:p w14:paraId="056D80FB" w14:textId="77777777" w:rsidR="004F144A" w:rsidRPr="004F144A" w:rsidRDefault="004F144A" w:rsidP="005C7635">
            <w:pPr>
              <w:rPr>
                <w:rFonts w:ascii="Amsi Pro Narw" w:hAnsi="Amsi Pro Narw"/>
                <w:lang w:val="fr-CA"/>
              </w:rPr>
            </w:pPr>
            <w:r w:rsidRPr="004F144A">
              <w:rPr>
                <w:rFonts w:ascii="Amsi Pro Narw" w:hAnsi="Amsi Pro Narw"/>
                <w:lang w:val="fr-CA"/>
              </w:rPr>
              <w:t>Porte de départ parallèle :</w:t>
            </w:r>
          </w:p>
          <w:p w14:paraId="54F9DEAC" w14:textId="77777777" w:rsidR="004F144A" w:rsidRPr="004F144A" w:rsidRDefault="004F144A" w:rsidP="005C7635">
            <w:pPr>
              <w:ind w:left="284"/>
              <w:rPr>
                <w:rFonts w:ascii="Amsi Pro Narw" w:eastAsia="MS Gothic" w:hAnsi="Amsi Pro Narw" w:cs="Tahoma"/>
                <w:lang w:val="fr-CA"/>
              </w:rPr>
            </w:pPr>
            <w:r w:rsidRPr="004F144A">
              <w:rPr>
                <w:rFonts w:ascii="MS Mincho" w:eastAsia="MS Mincho" w:hAnsi="MS Mincho" w:cs="MS Mincho"/>
                <w:lang w:val="fr-CA"/>
              </w:rPr>
              <w:t>☐</w:t>
            </w:r>
            <w:r w:rsidRPr="004F144A">
              <w:rPr>
                <w:rFonts w:ascii="Amsi Pro Narw" w:eastAsia="MS Gothic" w:hAnsi="Amsi Pro Narw"/>
                <w:lang w:val="fr-CA"/>
              </w:rPr>
              <w:t xml:space="preserve"> </w:t>
            </w:r>
            <w:r w:rsidRPr="004F144A">
              <w:rPr>
                <w:rFonts w:ascii="Amsi Pro Narw" w:eastAsia="MS Gothic" w:hAnsi="Amsi Pro Narw" w:cs="Tahoma"/>
                <w:lang w:val="fr-CA"/>
              </w:rPr>
              <w:t>Oui</w:t>
            </w:r>
          </w:p>
          <w:p w14:paraId="10E03CE3" w14:textId="77777777" w:rsidR="004F144A" w:rsidRPr="004F144A" w:rsidRDefault="004F144A" w:rsidP="005C7635">
            <w:pPr>
              <w:ind w:left="284"/>
              <w:rPr>
                <w:rFonts w:ascii="Amsi Pro Narw" w:eastAsia="MS Gothic" w:hAnsi="Amsi Pro Narw" w:cs="Tahoma"/>
                <w:lang w:val="fr-CA"/>
              </w:rPr>
            </w:pPr>
            <w:r w:rsidRPr="004F144A">
              <w:rPr>
                <w:rFonts w:ascii="MS Mincho" w:eastAsia="MS Mincho" w:hAnsi="MS Mincho" w:cs="MS Mincho"/>
                <w:lang w:val="fr-CA"/>
              </w:rPr>
              <w:t>☐</w:t>
            </w:r>
            <w:r w:rsidRPr="004F144A">
              <w:rPr>
                <w:rFonts w:ascii="Amsi Pro Narw" w:eastAsia="MS Gothic" w:hAnsi="Amsi Pro Narw"/>
                <w:lang w:val="fr-CA"/>
              </w:rPr>
              <w:t xml:space="preserve"> </w:t>
            </w:r>
            <w:r w:rsidRPr="004F144A">
              <w:rPr>
                <w:rFonts w:ascii="Amsi Pro Narw" w:eastAsia="MS Gothic" w:hAnsi="Amsi Pro Narw" w:cs="Tahoma"/>
                <w:lang w:val="fr-CA"/>
              </w:rPr>
              <w:t>Non</w:t>
            </w:r>
          </w:p>
          <w:p w14:paraId="058C8020" w14:textId="77777777" w:rsidR="004F144A" w:rsidRPr="004F144A" w:rsidRDefault="004F144A" w:rsidP="005C7635">
            <w:pPr>
              <w:ind w:left="284"/>
              <w:rPr>
                <w:rFonts w:ascii="Amsi Pro Narw" w:eastAsia="MS Gothic" w:hAnsi="Amsi Pro Narw" w:cs="Tahoma"/>
                <w:lang w:val="fr-CA"/>
              </w:rPr>
            </w:pPr>
          </w:p>
          <w:p w14:paraId="7A1BECD1" w14:textId="77777777" w:rsidR="004F144A" w:rsidRPr="004F144A" w:rsidRDefault="004F144A" w:rsidP="005C7635">
            <w:pPr>
              <w:ind w:left="284"/>
              <w:rPr>
                <w:rFonts w:ascii="Amsi Pro Narw" w:hAnsi="Amsi Pro Narw"/>
                <w:b/>
                <w:lang w:val="fr-CA"/>
              </w:rPr>
            </w:pPr>
          </w:p>
        </w:tc>
        <w:tc>
          <w:tcPr>
            <w:tcW w:w="3042" w:type="dxa"/>
            <w:gridSpan w:val="2"/>
            <w:tcBorders>
              <w:top w:val="single" w:sz="4" w:space="0" w:color="auto"/>
              <w:bottom w:val="single" w:sz="4" w:space="0" w:color="auto"/>
            </w:tcBorders>
            <w:shd w:val="clear" w:color="auto" w:fill="auto"/>
          </w:tcPr>
          <w:p w14:paraId="1C58F9AD" w14:textId="77777777" w:rsidR="004F144A" w:rsidRPr="004F144A" w:rsidRDefault="004F144A" w:rsidP="005C7635">
            <w:pPr>
              <w:rPr>
                <w:rFonts w:ascii="Amsi Pro Narw" w:hAnsi="Amsi Pro Narw"/>
                <w:b/>
                <w:lang w:val="fr-CA"/>
              </w:rPr>
            </w:pPr>
            <w:r w:rsidRPr="004F144A">
              <w:rPr>
                <w:rFonts w:ascii="Amsi Pro Narw" w:hAnsi="Amsi Pro Narw"/>
                <w:b/>
                <w:lang w:val="fr-CA"/>
              </w:rPr>
              <w:t>Slopestyle</w:t>
            </w:r>
          </w:p>
          <w:p w14:paraId="1C6F1D1E" w14:textId="77777777" w:rsidR="004F144A" w:rsidRPr="004F144A" w:rsidRDefault="004F144A" w:rsidP="005C7635">
            <w:pPr>
              <w:rPr>
                <w:rFonts w:ascii="Amsi Pro Narw" w:hAnsi="Amsi Pro Narw"/>
                <w:b/>
                <w:lang w:val="fr-CA"/>
              </w:rPr>
            </w:pPr>
          </w:p>
          <w:p w14:paraId="6DBCD55F"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Longueur (m) : </w:t>
            </w:r>
          </w:p>
          <w:p w14:paraId="005296AD"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Largeur du parcours (m) : </w:t>
            </w:r>
          </w:p>
          <w:p w14:paraId="7B6B1361"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Inclinaison (º) : </w:t>
            </w:r>
          </w:p>
          <w:p w14:paraId="55D37AB5" w14:textId="77777777" w:rsidR="004F144A" w:rsidRPr="004F144A" w:rsidRDefault="004F144A" w:rsidP="005C7635">
            <w:pPr>
              <w:rPr>
                <w:rFonts w:ascii="Amsi Pro Narw" w:hAnsi="Amsi Pro Narw"/>
                <w:b/>
                <w:lang w:val="fr-CA"/>
              </w:rPr>
            </w:pPr>
            <w:r w:rsidRPr="004F144A">
              <w:rPr>
                <w:rFonts w:ascii="Amsi Pro Narw" w:hAnsi="Amsi Pro Narw"/>
                <w:lang w:val="fr-CA"/>
              </w:rPr>
              <w:t>N</w:t>
            </w:r>
            <w:r w:rsidRPr="004F144A">
              <w:rPr>
                <w:rFonts w:ascii="Amsi Pro Narw" w:hAnsi="Amsi Pro Narw"/>
                <w:vertAlign w:val="superscript"/>
                <w:lang w:val="fr-CA"/>
              </w:rPr>
              <w:t>o</w:t>
            </w:r>
            <w:r w:rsidRPr="004F144A">
              <w:rPr>
                <w:rFonts w:ascii="Amsi Pro Narw" w:hAnsi="Amsi Pro Narw"/>
                <w:lang w:val="fr-CA"/>
              </w:rPr>
              <w:t xml:space="preserve"> de modules : (indiquer la taille des sauts) :</w:t>
            </w:r>
          </w:p>
          <w:p w14:paraId="2D174D65" w14:textId="77777777" w:rsidR="004F144A" w:rsidRPr="004F144A" w:rsidRDefault="004F144A" w:rsidP="005C7635">
            <w:pPr>
              <w:ind w:left="262"/>
              <w:rPr>
                <w:rFonts w:ascii="Amsi Pro Narw" w:hAnsi="Amsi Pro Narw"/>
                <w:b/>
                <w:lang w:val="fr-CA"/>
              </w:rPr>
            </w:pPr>
          </w:p>
          <w:p w14:paraId="7200D4C9" w14:textId="77777777" w:rsidR="004F144A" w:rsidRPr="004F144A" w:rsidRDefault="004F144A" w:rsidP="005C7635">
            <w:pPr>
              <w:ind w:left="262"/>
              <w:rPr>
                <w:rFonts w:ascii="Amsi Pro Narw" w:hAnsi="Amsi Pro Narw"/>
                <w:lang w:val="fr-CA"/>
              </w:rPr>
            </w:pPr>
            <w:r w:rsidRPr="004F144A">
              <w:rPr>
                <w:rFonts w:ascii="Amsi Pro Narw" w:hAnsi="Amsi Pro Narw"/>
                <w:lang w:val="fr-CA"/>
              </w:rPr>
              <w:t>Tour des juges :</w:t>
            </w:r>
          </w:p>
          <w:p w14:paraId="24F00C98" w14:textId="77777777" w:rsidR="004F144A" w:rsidRPr="004F144A" w:rsidRDefault="004F144A" w:rsidP="005C7635">
            <w:pPr>
              <w:rPr>
                <w:rFonts w:ascii="Amsi Pro Narw" w:eastAsia="MS Gothic" w:hAnsi="Amsi Pro Narw" w:cs="Tahoma"/>
                <w:lang w:val="fr-CA"/>
              </w:rPr>
            </w:pPr>
            <w:r w:rsidRPr="004F144A">
              <w:rPr>
                <w:rFonts w:ascii="Amsi Pro Narw" w:eastAsia="MS Gothic" w:hAnsi="Amsi Pro Narw" w:cs="Menlo Regular"/>
                <w:lang w:val="fr-CA"/>
              </w:rPr>
              <w:t xml:space="preserve">  </w:t>
            </w:r>
            <w:r w:rsidRPr="004F144A">
              <w:rPr>
                <w:rFonts w:ascii="MS Mincho" w:eastAsia="MS Mincho" w:hAnsi="MS Mincho" w:cs="MS Mincho"/>
                <w:lang w:val="fr-CA"/>
              </w:rPr>
              <w:t>☐</w:t>
            </w:r>
            <w:r w:rsidRPr="004F144A">
              <w:rPr>
                <w:rFonts w:ascii="Amsi Pro Narw" w:eastAsia="MS Gothic" w:hAnsi="Amsi Pro Narw"/>
                <w:lang w:val="fr-CA"/>
              </w:rPr>
              <w:t xml:space="preserve"> </w:t>
            </w:r>
            <w:r w:rsidRPr="004F144A">
              <w:rPr>
                <w:rFonts w:ascii="Amsi Pro Narw" w:eastAsia="MS Gothic" w:hAnsi="Amsi Pro Narw" w:cs="Tahoma"/>
                <w:lang w:val="fr-CA"/>
              </w:rPr>
              <w:t>Un seul lieu</w:t>
            </w:r>
          </w:p>
          <w:p w14:paraId="281FFA83" w14:textId="77777777" w:rsidR="004F144A" w:rsidRPr="004F144A" w:rsidRDefault="004F144A" w:rsidP="005C7635">
            <w:pPr>
              <w:rPr>
                <w:rFonts w:ascii="Amsi Pro Narw" w:eastAsia="MS Gothic" w:hAnsi="Amsi Pro Narw" w:cs="Tahoma"/>
                <w:lang w:val="fr-CA"/>
              </w:rPr>
            </w:pPr>
            <w:r w:rsidRPr="004F144A">
              <w:rPr>
                <w:rFonts w:ascii="Amsi Pro Narw" w:eastAsia="MS Gothic" w:hAnsi="Amsi Pro Narw" w:cs="Tahoma"/>
                <w:lang w:val="fr-CA"/>
              </w:rPr>
              <w:t xml:space="preserve">  </w:t>
            </w:r>
            <w:r w:rsidRPr="004F144A">
              <w:rPr>
                <w:rFonts w:ascii="MS Mincho" w:eastAsia="MS Mincho" w:hAnsi="MS Mincho" w:cs="MS Mincho"/>
                <w:lang w:val="fr-CA"/>
              </w:rPr>
              <w:t>☐</w:t>
            </w:r>
            <w:r w:rsidRPr="004F144A">
              <w:rPr>
                <w:rFonts w:ascii="Amsi Pro Narw" w:eastAsia="MS Gothic" w:hAnsi="Amsi Pro Narw"/>
                <w:lang w:val="fr-CA"/>
              </w:rPr>
              <w:t xml:space="preserve"> </w:t>
            </w:r>
            <w:r w:rsidRPr="004F144A">
              <w:rPr>
                <w:rFonts w:ascii="Amsi Pro Narw" w:eastAsia="MS Gothic" w:hAnsi="Amsi Pro Narw" w:cs="Tahoma"/>
                <w:lang w:val="fr-CA"/>
              </w:rPr>
              <w:t>Deux lieux (p. ex., un jury partagé)</w:t>
            </w:r>
          </w:p>
          <w:p w14:paraId="6DDA3E84" w14:textId="77777777" w:rsidR="004F144A" w:rsidRPr="004F144A" w:rsidRDefault="004F144A" w:rsidP="005C7635">
            <w:pPr>
              <w:ind w:left="545" w:hanging="261"/>
              <w:rPr>
                <w:rFonts w:ascii="Amsi Pro Narw" w:eastAsia="MS Gothic" w:hAnsi="Amsi Pro Narw" w:cs="Tahoma"/>
                <w:lang w:val="fr-CA"/>
              </w:rPr>
            </w:pPr>
          </w:p>
          <w:p w14:paraId="689D405E" w14:textId="77777777" w:rsidR="004F144A" w:rsidRPr="004F144A" w:rsidRDefault="004F144A" w:rsidP="005C7635">
            <w:pPr>
              <w:ind w:left="545" w:hanging="261"/>
              <w:rPr>
                <w:rFonts w:ascii="Amsi Pro Narw" w:eastAsia="MS Gothic" w:hAnsi="Amsi Pro Narw" w:cs="Tahoma"/>
                <w:lang w:val="fr-CA"/>
              </w:rPr>
            </w:pPr>
          </w:p>
          <w:p w14:paraId="73BB3E12" w14:textId="77777777" w:rsidR="004F144A" w:rsidRPr="004F144A" w:rsidRDefault="004F144A" w:rsidP="005C7635">
            <w:pPr>
              <w:ind w:left="262"/>
              <w:rPr>
                <w:rFonts w:ascii="Amsi Pro Narw" w:hAnsi="Amsi Pro Narw"/>
                <w:b/>
                <w:lang w:val="fr-CA"/>
              </w:rPr>
            </w:pPr>
          </w:p>
          <w:p w14:paraId="71493644" w14:textId="77777777" w:rsidR="004F144A" w:rsidRPr="004F144A" w:rsidRDefault="004F144A" w:rsidP="005C7635">
            <w:pPr>
              <w:ind w:left="545" w:hanging="261"/>
              <w:rPr>
                <w:rFonts w:ascii="Amsi Pro Narw" w:hAnsi="Amsi Pro Narw"/>
                <w:b/>
                <w:lang w:val="fr-CA"/>
              </w:rPr>
            </w:pPr>
          </w:p>
        </w:tc>
        <w:tc>
          <w:tcPr>
            <w:tcW w:w="2423" w:type="dxa"/>
            <w:tcBorders>
              <w:top w:val="single" w:sz="4" w:space="0" w:color="auto"/>
              <w:bottom w:val="single" w:sz="4" w:space="0" w:color="auto"/>
            </w:tcBorders>
            <w:shd w:val="clear" w:color="auto" w:fill="auto"/>
          </w:tcPr>
          <w:p w14:paraId="20B3C71D" w14:textId="77777777" w:rsidR="004F144A" w:rsidRPr="004F144A" w:rsidRDefault="004F144A" w:rsidP="005C7635">
            <w:pPr>
              <w:rPr>
                <w:rFonts w:ascii="Amsi Pro Narw" w:hAnsi="Amsi Pro Narw"/>
                <w:b/>
                <w:lang w:val="fr-CA"/>
              </w:rPr>
            </w:pPr>
            <w:r w:rsidRPr="004F144A">
              <w:rPr>
                <w:rFonts w:ascii="Amsi Pro Narw" w:hAnsi="Amsi Pro Narw"/>
                <w:b/>
                <w:lang w:val="fr-CA"/>
              </w:rPr>
              <w:t>Demi-lune</w:t>
            </w:r>
          </w:p>
          <w:p w14:paraId="2BEA797B" w14:textId="77777777" w:rsidR="004F144A" w:rsidRPr="004F144A" w:rsidRDefault="004F144A" w:rsidP="005C7635">
            <w:pPr>
              <w:rPr>
                <w:rFonts w:ascii="Amsi Pro Narw" w:hAnsi="Amsi Pro Narw"/>
                <w:b/>
                <w:lang w:val="fr-CA"/>
              </w:rPr>
            </w:pPr>
          </w:p>
          <w:p w14:paraId="5D432445"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Longueur (m) : </w:t>
            </w:r>
          </w:p>
          <w:p w14:paraId="73D35AEE"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Inclinaison (º) : </w:t>
            </w:r>
          </w:p>
          <w:p w14:paraId="0E5463EF"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Hauteur des murs (pi) : </w:t>
            </w:r>
          </w:p>
          <w:p w14:paraId="568A8AE2" w14:textId="77777777" w:rsidR="004F144A" w:rsidRPr="004F144A" w:rsidRDefault="004F144A" w:rsidP="005C7635">
            <w:pPr>
              <w:rPr>
                <w:rFonts w:ascii="Amsi Pro Narw" w:hAnsi="Amsi Pro Narw"/>
                <w:lang w:val="fr-CA"/>
              </w:rPr>
            </w:pPr>
            <w:r w:rsidRPr="004F144A">
              <w:rPr>
                <w:rFonts w:ascii="Amsi Pro Narw" w:hAnsi="Amsi Pro Narw"/>
                <w:lang w:val="fr-CA"/>
              </w:rPr>
              <w:t>N</w:t>
            </w:r>
            <w:r w:rsidRPr="004F144A">
              <w:rPr>
                <w:rFonts w:ascii="Amsi Pro Narw" w:hAnsi="Amsi Pro Narw"/>
                <w:vertAlign w:val="superscript"/>
                <w:lang w:val="fr-CA"/>
              </w:rPr>
              <w:t>o</w:t>
            </w:r>
            <w:r w:rsidRPr="004F144A">
              <w:rPr>
                <w:rFonts w:ascii="Amsi Pro Narw" w:hAnsi="Amsi Pro Narw"/>
                <w:lang w:val="fr-CA"/>
              </w:rPr>
              <w:t xml:space="preserve"> de sauts : </w:t>
            </w:r>
          </w:p>
          <w:p w14:paraId="1BFEEFBF" w14:textId="77777777" w:rsidR="004F144A" w:rsidRPr="004F144A" w:rsidRDefault="004F144A" w:rsidP="005C7635">
            <w:pPr>
              <w:rPr>
                <w:rFonts w:ascii="Amsi Pro Narw" w:hAnsi="Amsi Pro Narw"/>
                <w:lang w:val="fr-CA"/>
              </w:rPr>
            </w:pPr>
            <w:r w:rsidRPr="004F144A">
              <w:rPr>
                <w:rFonts w:ascii="Amsi Pro Narw" w:hAnsi="Amsi Pro Narw"/>
                <w:lang w:val="fr-CA"/>
              </w:rPr>
              <w:t>Tour des juges :</w:t>
            </w:r>
          </w:p>
          <w:p w14:paraId="1E403E97" w14:textId="77777777" w:rsidR="004F144A" w:rsidRPr="004F144A" w:rsidRDefault="004F144A" w:rsidP="005C7635">
            <w:pPr>
              <w:ind w:left="284"/>
              <w:rPr>
                <w:rFonts w:ascii="Amsi Pro Narw" w:eastAsia="MS Gothic" w:hAnsi="Amsi Pro Narw" w:cs="Tahoma"/>
                <w:lang w:val="fr-CA"/>
              </w:rPr>
            </w:pPr>
            <w:r w:rsidRPr="004F144A">
              <w:rPr>
                <w:rFonts w:ascii="MS Mincho" w:eastAsia="MS Mincho" w:hAnsi="MS Mincho" w:cs="MS Mincho"/>
                <w:lang w:val="fr-CA"/>
              </w:rPr>
              <w:t>☐</w:t>
            </w:r>
            <w:r w:rsidRPr="004F144A">
              <w:rPr>
                <w:rFonts w:ascii="Amsi Pro Narw" w:eastAsia="MS Gothic" w:hAnsi="Amsi Pro Narw"/>
                <w:lang w:val="fr-CA"/>
              </w:rPr>
              <w:t xml:space="preserve"> </w:t>
            </w:r>
            <w:r w:rsidRPr="004F144A">
              <w:rPr>
                <w:rFonts w:ascii="Amsi Pro Narw" w:eastAsia="MS Gothic" w:hAnsi="Amsi Pro Narw" w:cs="Tahoma"/>
                <w:lang w:val="fr-CA"/>
              </w:rPr>
              <w:t>Permanente</w:t>
            </w:r>
          </w:p>
          <w:p w14:paraId="21ADF648" w14:textId="77777777" w:rsidR="004F144A" w:rsidRPr="004F144A" w:rsidRDefault="004F144A" w:rsidP="005C7635">
            <w:pPr>
              <w:ind w:left="284"/>
              <w:rPr>
                <w:rFonts w:ascii="Amsi Pro Narw" w:eastAsia="MS Gothic" w:hAnsi="Amsi Pro Narw" w:cs="Tahoma"/>
                <w:lang w:val="fr-CA"/>
              </w:rPr>
            </w:pPr>
            <w:r w:rsidRPr="004F144A">
              <w:rPr>
                <w:rFonts w:ascii="MS Mincho" w:eastAsia="MS Mincho" w:hAnsi="MS Mincho" w:cs="MS Mincho"/>
                <w:lang w:val="fr-CA"/>
              </w:rPr>
              <w:t>☐</w:t>
            </w:r>
            <w:r w:rsidRPr="004F144A">
              <w:rPr>
                <w:rFonts w:ascii="Amsi Pro Narw" w:eastAsia="MS Gothic" w:hAnsi="Amsi Pro Narw"/>
                <w:lang w:val="fr-CA"/>
              </w:rPr>
              <w:t xml:space="preserve"> </w:t>
            </w:r>
            <w:r w:rsidRPr="004F144A">
              <w:rPr>
                <w:rFonts w:ascii="Amsi Pro Narw" w:eastAsia="MS Gothic" w:hAnsi="Amsi Pro Narw" w:cs="Tahoma"/>
                <w:lang w:val="fr-CA"/>
              </w:rPr>
              <w:t>Temporaire</w:t>
            </w:r>
          </w:p>
          <w:p w14:paraId="29CDF050" w14:textId="77777777" w:rsidR="004F144A" w:rsidRPr="004F144A" w:rsidRDefault="004F144A" w:rsidP="005C7635">
            <w:pPr>
              <w:ind w:left="284"/>
              <w:rPr>
                <w:rFonts w:ascii="Amsi Pro Narw" w:eastAsia="MS Gothic" w:hAnsi="Amsi Pro Narw" w:cs="Tahoma"/>
                <w:lang w:val="fr-CA"/>
              </w:rPr>
            </w:pPr>
          </w:p>
          <w:p w14:paraId="5C8903D4" w14:textId="77777777" w:rsidR="004F144A" w:rsidRPr="004F144A" w:rsidRDefault="004F144A" w:rsidP="005C7635">
            <w:pPr>
              <w:ind w:left="284"/>
              <w:rPr>
                <w:rFonts w:ascii="Amsi Pro Narw" w:eastAsia="MS Gothic" w:hAnsi="Amsi Pro Narw" w:cs="Tahoma"/>
                <w:lang w:val="fr-CA"/>
              </w:rPr>
            </w:pPr>
          </w:p>
          <w:p w14:paraId="0F64C2E5" w14:textId="77777777" w:rsidR="004F144A" w:rsidRPr="004F144A" w:rsidRDefault="004F144A" w:rsidP="005C7635">
            <w:pPr>
              <w:ind w:left="284"/>
              <w:rPr>
                <w:rFonts w:ascii="Amsi Pro Narw" w:eastAsia="MS Gothic" w:hAnsi="Amsi Pro Narw" w:cs="Tahoma"/>
                <w:lang w:val="fr-CA"/>
              </w:rPr>
            </w:pPr>
          </w:p>
          <w:p w14:paraId="27958DBB" w14:textId="77777777" w:rsidR="004F144A" w:rsidRPr="004F144A" w:rsidRDefault="004F144A" w:rsidP="005C7635">
            <w:pPr>
              <w:ind w:left="284"/>
              <w:rPr>
                <w:rFonts w:ascii="Amsi Pro Narw" w:eastAsia="MS Gothic" w:hAnsi="Amsi Pro Narw" w:cs="Tahoma"/>
                <w:lang w:val="fr-CA"/>
              </w:rPr>
            </w:pPr>
          </w:p>
          <w:p w14:paraId="2F6AFDCD" w14:textId="77777777" w:rsidR="004F144A" w:rsidRPr="004F144A" w:rsidRDefault="004F144A" w:rsidP="005C7635">
            <w:pPr>
              <w:ind w:left="284"/>
              <w:rPr>
                <w:rFonts w:ascii="Amsi Pro Narw" w:eastAsia="MS Gothic" w:hAnsi="Amsi Pro Narw" w:cs="Tahoma"/>
                <w:lang w:val="fr-CA"/>
              </w:rPr>
            </w:pPr>
          </w:p>
          <w:p w14:paraId="36976429" w14:textId="77777777" w:rsidR="004F144A" w:rsidRPr="004F144A" w:rsidRDefault="004F144A" w:rsidP="005C7635">
            <w:pPr>
              <w:ind w:left="284"/>
              <w:rPr>
                <w:rFonts w:ascii="Amsi Pro Narw" w:eastAsia="MS Gothic" w:hAnsi="Amsi Pro Narw" w:cs="Tahoma"/>
                <w:lang w:val="fr-CA"/>
              </w:rPr>
            </w:pPr>
          </w:p>
          <w:p w14:paraId="68EA45B2" w14:textId="77777777" w:rsidR="004F144A" w:rsidRPr="004F144A" w:rsidRDefault="004F144A" w:rsidP="005C7635">
            <w:pPr>
              <w:ind w:left="284"/>
              <w:rPr>
                <w:rFonts w:ascii="Amsi Pro Narw" w:hAnsi="Amsi Pro Narw"/>
                <w:b/>
                <w:lang w:val="fr-CA"/>
              </w:rPr>
            </w:pPr>
          </w:p>
        </w:tc>
        <w:tc>
          <w:tcPr>
            <w:tcW w:w="2423" w:type="dxa"/>
            <w:gridSpan w:val="2"/>
            <w:tcBorders>
              <w:top w:val="single" w:sz="4" w:space="0" w:color="auto"/>
              <w:bottom w:val="single" w:sz="4" w:space="0" w:color="auto"/>
            </w:tcBorders>
            <w:shd w:val="clear" w:color="auto" w:fill="auto"/>
          </w:tcPr>
          <w:p w14:paraId="7E809E78" w14:textId="77777777" w:rsidR="004F144A" w:rsidRPr="004F144A" w:rsidRDefault="004F144A" w:rsidP="005C7635">
            <w:pPr>
              <w:rPr>
                <w:rFonts w:ascii="Amsi Pro Narw" w:hAnsi="Amsi Pro Narw"/>
                <w:b/>
                <w:lang w:val="fr-CA"/>
              </w:rPr>
            </w:pPr>
            <w:proofErr w:type="spellStart"/>
            <w:r w:rsidRPr="004F144A">
              <w:rPr>
                <w:rFonts w:ascii="Amsi Pro Narw" w:hAnsi="Amsi Pro Narw"/>
                <w:b/>
                <w:lang w:val="fr-CA"/>
              </w:rPr>
              <w:t>Big</w:t>
            </w:r>
            <w:proofErr w:type="spellEnd"/>
            <w:r w:rsidRPr="004F144A">
              <w:rPr>
                <w:rFonts w:ascii="Amsi Pro Narw" w:hAnsi="Amsi Pro Narw"/>
                <w:b/>
                <w:lang w:val="fr-CA"/>
              </w:rPr>
              <w:t xml:space="preserve"> Air/sauts</w:t>
            </w:r>
          </w:p>
          <w:p w14:paraId="274C5582" w14:textId="77777777" w:rsidR="004F144A" w:rsidRPr="004F144A" w:rsidRDefault="004F144A" w:rsidP="005C7635">
            <w:pPr>
              <w:rPr>
                <w:rFonts w:ascii="Amsi Pro Narw" w:hAnsi="Amsi Pro Narw"/>
                <w:b/>
                <w:lang w:val="fr-CA"/>
              </w:rPr>
            </w:pPr>
          </w:p>
          <w:p w14:paraId="36793611"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Piste d’élan </w:t>
            </w:r>
          </w:p>
          <w:p w14:paraId="631BFBD9" w14:textId="77777777" w:rsidR="004F144A" w:rsidRPr="004F144A" w:rsidRDefault="004F144A" w:rsidP="005C7635">
            <w:pPr>
              <w:ind w:left="217"/>
              <w:rPr>
                <w:rFonts w:ascii="Amsi Pro Narw" w:hAnsi="Amsi Pro Narw"/>
                <w:lang w:val="fr-CA"/>
              </w:rPr>
            </w:pPr>
            <w:r w:rsidRPr="004F144A">
              <w:rPr>
                <w:rFonts w:ascii="Amsi Pro Narw" w:hAnsi="Amsi Pro Narw"/>
                <w:lang w:val="fr-CA"/>
              </w:rPr>
              <w:t>Longueur (m) :</w:t>
            </w:r>
          </w:p>
          <w:p w14:paraId="43998D39" w14:textId="77777777" w:rsidR="004F144A" w:rsidRPr="004F144A" w:rsidRDefault="004F144A" w:rsidP="005C7635">
            <w:pPr>
              <w:ind w:left="217"/>
              <w:rPr>
                <w:rFonts w:ascii="Amsi Pro Narw" w:hAnsi="Amsi Pro Narw"/>
                <w:lang w:val="fr-CA"/>
              </w:rPr>
            </w:pPr>
            <w:r w:rsidRPr="004F144A">
              <w:rPr>
                <w:rFonts w:ascii="Amsi Pro Narw" w:hAnsi="Amsi Pro Narw"/>
                <w:lang w:val="fr-CA"/>
              </w:rPr>
              <w:t>Inclinaison (º) :</w:t>
            </w:r>
          </w:p>
          <w:p w14:paraId="74CB91EE" w14:textId="77777777" w:rsidR="004F144A" w:rsidRPr="004F144A" w:rsidRDefault="004F144A" w:rsidP="005C7635">
            <w:pPr>
              <w:ind w:left="217"/>
              <w:rPr>
                <w:rFonts w:ascii="Amsi Pro Narw" w:hAnsi="Amsi Pro Narw"/>
                <w:lang w:val="fr-CA"/>
              </w:rPr>
            </w:pPr>
            <w:r w:rsidRPr="004F144A">
              <w:rPr>
                <w:rFonts w:ascii="Amsi Pro Narw" w:hAnsi="Amsi Pro Narw"/>
                <w:lang w:val="fr-CA"/>
              </w:rPr>
              <w:t>Largeur (m) :</w:t>
            </w:r>
          </w:p>
          <w:p w14:paraId="40AA4994" w14:textId="77777777" w:rsidR="004F144A" w:rsidRPr="004F144A" w:rsidRDefault="004F144A" w:rsidP="005C7635">
            <w:pPr>
              <w:rPr>
                <w:rFonts w:ascii="Amsi Pro Narw" w:hAnsi="Amsi Pro Narw"/>
                <w:lang w:val="fr-CA"/>
              </w:rPr>
            </w:pPr>
            <w:r w:rsidRPr="004F144A">
              <w:rPr>
                <w:rFonts w:ascii="Amsi Pro Narw" w:hAnsi="Amsi Pro Narw"/>
                <w:lang w:val="fr-CA"/>
              </w:rPr>
              <w:t xml:space="preserve">Table </w:t>
            </w:r>
          </w:p>
          <w:p w14:paraId="5FD57ED1" w14:textId="77777777" w:rsidR="004F144A" w:rsidRPr="004F144A" w:rsidRDefault="004F144A" w:rsidP="005C7635">
            <w:pPr>
              <w:ind w:left="217"/>
              <w:rPr>
                <w:rFonts w:ascii="Amsi Pro Narw" w:hAnsi="Amsi Pro Narw"/>
                <w:lang w:val="fr-CA"/>
              </w:rPr>
            </w:pPr>
            <w:r w:rsidRPr="004F144A">
              <w:rPr>
                <w:rFonts w:ascii="Amsi Pro Narw" w:hAnsi="Amsi Pro Narw"/>
                <w:lang w:val="fr-CA"/>
              </w:rPr>
              <w:t>Longueur (m) :</w:t>
            </w:r>
          </w:p>
          <w:p w14:paraId="1C6EFFC7" w14:textId="77777777" w:rsidR="004F144A" w:rsidRPr="004F144A" w:rsidRDefault="004F144A" w:rsidP="005C7635">
            <w:pPr>
              <w:ind w:left="217"/>
              <w:rPr>
                <w:rFonts w:ascii="Amsi Pro Narw" w:hAnsi="Amsi Pro Narw"/>
                <w:lang w:val="fr-CA"/>
              </w:rPr>
            </w:pPr>
            <w:r w:rsidRPr="004F144A">
              <w:rPr>
                <w:rFonts w:ascii="Amsi Pro Narw" w:hAnsi="Amsi Pro Narw"/>
                <w:lang w:val="fr-CA"/>
              </w:rPr>
              <w:t>Largeur (m) :</w:t>
            </w:r>
          </w:p>
          <w:p w14:paraId="695745B0" w14:textId="77777777" w:rsidR="004F144A" w:rsidRPr="004F144A" w:rsidRDefault="004F144A" w:rsidP="005C7635">
            <w:pPr>
              <w:ind w:left="217"/>
              <w:rPr>
                <w:rFonts w:ascii="Amsi Pro Narw" w:hAnsi="Amsi Pro Narw"/>
                <w:lang w:val="fr-CA"/>
              </w:rPr>
            </w:pPr>
            <w:r w:rsidRPr="004F144A">
              <w:rPr>
                <w:rFonts w:ascii="Amsi Pro Narw" w:hAnsi="Amsi Pro Narw"/>
                <w:lang w:val="fr-CA"/>
              </w:rPr>
              <w:t>N</w:t>
            </w:r>
            <w:r w:rsidRPr="004F144A">
              <w:rPr>
                <w:rFonts w:ascii="Amsi Pro Narw" w:hAnsi="Amsi Pro Narw"/>
                <w:vertAlign w:val="superscript"/>
                <w:lang w:val="fr-CA"/>
              </w:rPr>
              <w:t>o</w:t>
            </w:r>
            <w:r w:rsidRPr="004F144A">
              <w:rPr>
                <w:rFonts w:ascii="Amsi Pro Narw" w:hAnsi="Amsi Pro Narw"/>
                <w:lang w:val="fr-CA"/>
              </w:rPr>
              <w:t xml:space="preserve"> de sauts :</w:t>
            </w:r>
          </w:p>
          <w:p w14:paraId="54196D51" w14:textId="77777777" w:rsidR="004F144A" w:rsidRPr="004F144A" w:rsidRDefault="004F144A" w:rsidP="005C7635">
            <w:pPr>
              <w:rPr>
                <w:rFonts w:ascii="Amsi Pro Narw" w:hAnsi="Amsi Pro Narw"/>
                <w:lang w:val="fr-CA"/>
              </w:rPr>
            </w:pPr>
            <w:r w:rsidRPr="004F144A">
              <w:rPr>
                <w:rFonts w:ascii="Amsi Pro Narw" w:hAnsi="Amsi Pro Narw"/>
                <w:lang w:val="fr-CA"/>
              </w:rPr>
              <w:t>Piste d’atterrissage</w:t>
            </w:r>
          </w:p>
          <w:p w14:paraId="6E83AA58" w14:textId="77777777" w:rsidR="004F144A" w:rsidRPr="004F144A" w:rsidRDefault="004F144A" w:rsidP="005C7635">
            <w:pPr>
              <w:ind w:left="217"/>
              <w:rPr>
                <w:rFonts w:ascii="Amsi Pro Narw" w:hAnsi="Amsi Pro Narw"/>
                <w:lang w:val="fr-CA"/>
              </w:rPr>
            </w:pPr>
            <w:r w:rsidRPr="004F144A">
              <w:rPr>
                <w:rFonts w:ascii="Amsi Pro Narw" w:hAnsi="Amsi Pro Narw"/>
                <w:lang w:val="fr-CA"/>
              </w:rPr>
              <w:t>Longueur (m) :</w:t>
            </w:r>
          </w:p>
          <w:p w14:paraId="4C2ADDB7" w14:textId="77777777" w:rsidR="004F144A" w:rsidRPr="004F144A" w:rsidRDefault="004F144A" w:rsidP="005C7635">
            <w:pPr>
              <w:ind w:left="217"/>
              <w:rPr>
                <w:rFonts w:ascii="Amsi Pro Narw" w:hAnsi="Amsi Pro Narw"/>
                <w:lang w:val="fr-CA"/>
              </w:rPr>
            </w:pPr>
            <w:r w:rsidRPr="004F144A">
              <w:rPr>
                <w:rFonts w:ascii="Amsi Pro Narw" w:hAnsi="Amsi Pro Narw"/>
                <w:lang w:val="fr-CA"/>
              </w:rPr>
              <w:t>Inclinaison (º) :</w:t>
            </w:r>
          </w:p>
          <w:p w14:paraId="2388971D" w14:textId="77777777" w:rsidR="004F144A" w:rsidRPr="004F144A" w:rsidRDefault="004F144A" w:rsidP="005C7635">
            <w:pPr>
              <w:rPr>
                <w:rFonts w:ascii="Amsi Pro Narw" w:hAnsi="Amsi Pro Narw"/>
                <w:lang w:val="fr-CA"/>
              </w:rPr>
            </w:pPr>
            <w:r w:rsidRPr="004F144A">
              <w:rPr>
                <w:rFonts w:ascii="Amsi Pro Narw" w:hAnsi="Amsi Pro Narw"/>
                <w:lang w:val="fr-CA"/>
              </w:rPr>
              <w:t>Piste de dégagement :</w:t>
            </w:r>
          </w:p>
          <w:p w14:paraId="4A1A0103" w14:textId="77777777" w:rsidR="004F144A" w:rsidRPr="004F144A" w:rsidRDefault="004F144A" w:rsidP="005C7635">
            <w:pPr>
              <w:ind w:left="217"/>
              <w:rPr>
                <w:rFonts w:ascii="Amsi Pro Narw" w:hAnsi="Amsi Pro Narw"/>
                <w:lang w:val="fr-CA"/>
              </w:rPr>
            </w:pPr>
            <w:r w:rsidRPr="004F144A">
              <w:rPr>
                <w:rFonts w:ascii="Amsi Pro Narw" w:hAnsi="Amsi Pro Narw"/>
                <w:lang w:val="fr-CA"/>
              </w:rPr>
              <w:t>Longueur (m) :</w:t>
            </w:r>
          </w:p>
          <w:p w14:paraId="62A5A2E2" w14:textId="77777777" w:rsidR="004F144A" w:rsidRPr="004F144A" w:rsidRDefault="004F144A" w:rsidP="005C7635">
            <w:pPr>
              <w:ind w:left="217"/>
              <w:rPr>
                <w:rFonts w:ascii="Amsi Pro Narw" w:hAnsi="Amsi Pro Narw"/>
                <w:b/>
                <w:lang w:val="en-CA"/>
              </w:rPr>
            </w:pPr>
            <w:proofErr w:type="spellStart"/>
            <w:r w:rsidRPr="004F144A">
              <w:rPr>
                <w:rFonts w:ascii="Amsi Pro Narw" w:hAnsi="Amsi Pro Narw"/>
                <w:lang w:val="en-CA"/>
              </w:rPr>
              <w:t>Largeur</w:t>
            </w:r>
            <w:proofErr w:type="spellEnd"/>
            <w:r w:rsidRPr="004F144A">
              <w:rPr>
                <w:rFonts w:ascii="Amsi Pro Narw" w:hAnsi="Amsi Pro Narw"/>
                <w:lang w:val="en-CA"/>
              </w:rPr>
              <w:t xml:space="preserve"> (m</w:t>
            </w:r>
            <w:proofErr w:type="gramStart"/>
            <w:r w:rsidRPr="004F144A">
              <w:rPr>
                <w:rFonts w:ascii="Amsi Pro Narw" w:hAnsi="Amsi Pro Narw"/>
                <w:lang w:val="en-CA"/>
              </w:rPr>
              <w:t>) :</w:t>
            </w:r>
            <w:proofErr w:type="gramEnd"/>
          </w:p>
          <w:p w14:paraId="0766AD4B" w14:textId="77777777" w:rsidR="004F144A" w:rsidRPr="004F144A" w:rsidRDefault="004F144A" w:rsidP="005C7635">
            <w:pPr>
              <w:ind w:left="217"/>
              <w:rPr>
                <w:rFonts w:ascii="Amsi Pro Narw" w:hAnsi="Amsi Pro Narw"/>
                <w:b/>
                <w:lang w:val="fr-CA"/>
              </w:rPr>
            </w:pPr>
          </w:p>
        </w:tc>
      </w:tr>
      <w:tr w:rsidR="004F144A" w:rsidRPr="005C78D5" w14:paraId="148AD0EE" w14:textId="77777777" w:rsidTr="005C7635">
        <w:trPr>
          <w:trHeight w:val="840"/>
        </w:trPr>
        <w:tc>
          <w:tcPr>
            <w:tcW w:w="10690" w:type="dxa"/>
            <w:gridSpan w:val="6"/>
            <w:tcBorders>
              <w:top w:val="single" w:sz="4" w:space="0" w:color="auto"/>
              <w:bottom w:val="single" w:sz="4" w:space="0" w:color="auto"/>
            </w:tcBorders>
            <w:shd w:val="clear" w:color="auto" w:fill="auto"/>
          </w:tcPr>
          <w:p w14:paraId="31500A31" w14:textId="77777777" w:rsidR="004F144A" w:rsidRPr="004F144A" w:rsidRDefault="004F144A" w:rsidP="005C7635">
            <w:pPr>
              <w:rPr>
                <w:rFonts w:ascii="Amsi Pro Narw" w:hAnsi="Amsi Pro Narw"/>
                <w:lang w:val="fr-CA"/>
              </w:rPr>
            </w:pPr>
            <w:r w:rsidRPr="004F144A">
              <w:rPr>
                <w:rFonts w:ascii="Amsi Pro Narw" w:hAnsi="Amsi Pro Narw"/>
                <w:b/>
                <w:lang w:val="fr-CA"/>
              </w:rPr>
              <w:t>Liste des documents et des annexes exigés</w:t>
            </w:r>
          </w:p>
          <w:p w14:paraId="66A3B751" w14:textId="77777777" w:rsidR="004F144A" w:rsidRPr="004F144A" w:rsidRDefault="004F144A" w:rsidP="005C7635">
            <w:pPr>
              <w:rPr>
                <w:rFonts w:ascii="Amsi Pro Narw" w:hAnsi="Amsi Pro Narw"/>
                <w:lang w:val="fr-CA"/>
              </w:rPr>
            </w:pPr>
          </w:p>
          <w:p w14:paraId="31BC7D23" w14:textId="77777777" w:rsidR="004F144A" w:rsidRPr="004F144A" w:rsidRDefault="004F144A" w:rsidP="004F144A">
            <w:pPr>
              <w:numPr>
                <w:ilvl w:val="0"/>
                <w:numId w:val="9"/>
              </w:numPr>
              <w:autoSpaceDE/>
              <w:autoSpaceDN/>
              <w:adjustRightInd/>
              <w:spacing w:after="0" w:line="240" w:lineRule="auto"/>
              <w:rPr>
                <w:rFonts w:ascii="Amsi Pro Narw" w:eastAsia="MS Gothic" w:hAnsi="Amsi Pro Narw" w:cs="Tahoma"/>
                <w:lang w:val="fr-CA"/>
              </w:rPr>
            </w:pPr>
            <w:r w:rsidRPr="004F144A">
              <w:rPr>
                <w:rFonts w:ascii="Amsi Pro Narw" w:eastAsia="MS Gothic" w:hAnsi="Amsi Pro Narw" w:cs="Tahoma"/>
                <w:lang w:val="fr-CA"/>
              </w:rPr>
              <w:t>Lettre d’intention du comité organisateur</w:t>
            </w:r>
          </w:p>
          <w:p w14:paraId="271971F8" w14:textId="77777777" w:rsidR="004F144A" w:rsidRPr="004F144A" w:rsidRDefault="004F144A" w:rsidP="004F144A">
            <w:pPr>
              <w:numPr>
                <w:ilvl w:val="0"/>
                <w:numId w:val="9"/>
              </w:numPr>
              <w:autoSpaceDE/>
              <w:autoSpaceDN/>
              <w:adjustRightInd/>
              <w:spacing w:after="0" w:line="240" w:lineRule="auto"/>
              <w:rPr>
                <w:rFonts w:ascii="Amsi Pro Narw" w:eastAsia="MS Gothic" w:hAnsi="Amsi Pro Narw" w:cs="Tahoma"/>
                <w:lang w:val="fr-CA"/>
              </w:rPr>
            </w:pPr>
            <w:r w:rsidRPr="004F144A">
              <w:rPr>
                <w:rFonts w:ascii="Amsi Pro Narw" w:eastAsia="MS Gothic" w:hAnsi="Amsi Pro Narw" w:cs="Tahoma"/>
                <w:lang w:val="fr-CA"/>
              </w:rPr>
              <w:t>Lettre de soutien de la part du centre de ski hôte avec l’engagement de respecter les directives relatives aux parcours de compétitions de ski acrobatique</w:t>
            </w:r>
          </w:p>
          <w:p w14:paraId="16361129" w14:textId="77777777" w:rsidR="004F144A" w:rsidRPr="004F144A" w:rsidRDefault="004F144A" w:rsidP="004F144A">
            <w:pPr>
              <w:numPr>
                <w:ilvl w:val="0"/>
                <w:numId w:val="9"/>
              </w:numPr>
              <w:autoSpaceDE/>
              <w:autoSpaceDN/>
              <w:adjustRightInd/>
              <w:spacing w:after="0" w:line="240" w:lineRule="auto"/>
              <w:rPr>
                <w:rFonts w:ascii="Amsi Pro Narw" w:eastAsia="MS Gothic" w:hAnsi="Amsi Pro Narw" w:cs="Tahoma"/>
                <w:lang w:val="fr-CA"/>
              </w:rPr>
            </w:pPr>
            <w:r w:rsidRPr="004F144A">
              <w:rPr>
                <w:rFonts w:ascii="Amsi Pro Narw" w:eastAsia="MS Gothic" w:hAnsi="Amsi Pro Narw" w:cs="Tahoma"/>
                <w:lang w:val="fr-CA"/>
              </w:rPr>
              <w:t xml:space="preserve">Budget pour la compétition </w:t>
            </w:r>
          </w:p>
          <w:p w14:paraId="333D121C" w14:textId="77777777" w:rsidR="004F144A" w:rsidRPr="004F144A" w:rsidRDefault="004F144A" w:rsidP="004F144A">
            <w:pPr>
              <w:numPr>
                <w:ilvl w:val="0"/>
                <w:numId w:val="9"/>
              </w:numPr>
              <w:autoSpaceDE/>
              <w:autoSpaceDN/>
              <w:adjustRightInd/>
              <w:spacing w:after="0" w:line="240" w:lineRule="auto"/>
              <w:rPr>
                <w:rFonts w:ascii="Amsi Pro Narw" w:eastAsia="MS Gothic" w:hAnsi="Amsi Pro Narw" w:cs="Tahoma"/>
                <w:lang w:val="fr-CA"/>
              </w:rPr>
            </w:pPr>
            <w:r w:rsidRPr="004F144A">
              <w:rPr>
                <w:rFonts w:ascii="Amsi Pro Narw" w:eastAsia="MS Gothic" w:hAnsi="Amsi Pro Narw" w:cs="Tahoma"/>
                <w:lang w:val="fr-CA"/>
              </w:rPr>
              <w:t>Données techniques du parcours – citant le lien vers les directives relatives aux parcours</w:t>
            </w:r>
          </w:p>
          <w:p w14:paraId="48EC8933" w14:textId="77777777" w:rsidR="004F144A" w:rsidRPr="004F144A" w:rsidRDefault="004F144A" w:rsidP="004F144A">
            <w:pPr>
              <w:numPr>
                <w:ilvl w:val="0"/>
                <w:numId w:val="9"/>
              </w:numPr>
              <w:autoSpaceDE/>
              <w:autoSpaceDN/>
              <w:adjustRightInd/>
              <w:spacing w:after="0" w:line="240" w:lineRule="auto"/>
              <w:rPr>
                <w:rFonts w:ascii="Amsi Pro Narw" w:eastAsia="MS Gothic" w:hAnsi="Amsi Pro Narw" w:cs="Tahoma"/>
                <w:lang w:val="fr-CA"/>
              </w:rPr>
            </w:pPr>
            <w:r w:rsidRPr="004F144A">
              <w:rPr>
                <w:rFonts w:ascii="Amsi Pro Narw" w:eastAsia="MS Gothic" w:hAnsi="Amsi Pro Narw" w:cs="Tahoma"/>
                <w:lang w:val="fr-CA"/>
              </w:rPr>
              <w:t>Rapports de délégués techniques de compétitions précédentes</w:t>
            </w:r>
          </w:p>
          <w:p w14:paraId="355838E1" w14:textId="77777777" w:rsidR="004F144A" w:rsidRPr="004F144A" w:rsidRDefault="004F144A" w:rsidP="005C7635">
            <w:pPr>
              <w:rPr>
                <w:rFonts w:ascii="Amsi Pro Narw" w:hAnsi="Amsi Pro Narw"/>
                <w:lang w:val="fr-CA"/>
              </w:rPr>
            </w:pPr>
          </w:p>
        </w:tc>
      </w:tr>
    </w:tbl>
    <w:p w14:paraId="3D002AD4" w14:textId="77777777" w:rsidR="004F144A" w:rsidRPr="004F144A" w:rsidRDefault="004F144A" w:rsidP="00CC29C7">
      <w:pPr>
        <w:rPr>
          <w:rFonts w:ascii="Amsi Pro Narw Light" w:hAnsi="Amsi Pro Narw Light"/>
          <w:b/>
          <w:u w:val="single"/>
          <w:lang w:val="fr-CA"/>
        </w:rPr>
      </w:pPr>
    </w:p>
    <w:sectPr w:rsidR="004F144A" w:rsidRPr="004F144A" w:rsidSect="007B2117">
      <w:headerReference w:type="default" r:id="rId10"/>
      <w:footerReference w:type="even" r:id="rId11"/>
      <w:footerReference w:type="default" r:id="rId12"/>
      <w:headerReference w:type="first" r:id="rId13"/>
      <w:type w:val="continuous"/>
      <w:pgSz w:w="12240" w:h="15840" w:code="1"/>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B41251" w14:textId="77777777" w:rsidR="00616B8B" w:rsidRDefault="00616B8B" w:rsidP="00940F92">
      <w:r>
        <w:separator/>
      </w:r>
    </w:p>
  </w:endnote>
  <w:endnote w:type="continuationSeparator" w:id="0">
    <w:p w14:paraId="649056F1" w14:textId="77777777" w:rsidR="00616B8B" w:rsidRDefault="00616B8B" w:rsidP="00940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Helvetica Neue Light">
    <w:panose1 w:val="02000403000000020004"/>
    <w:charset w:val="00"/>
    <w:family w:val="auto"/>
    <w:pitch w:val="variable"/>
    <w:sig w:usb0="A00002FF" w:usb1="5000205B" w:usb2="00000002" w:usb3="00000000" w:csb0="00000007" w:csb1="00000000"/>
  </w:font>
  <w:font w:name="ヒラギノ角ゴ Pro W3">
    <w:charset w:val="80"/>
    <w:family w:val="auto"/>
    <w:pitch w:val="variable"/>
    <w:sig w:usb0="E00002FF" w:usb1="7AC7FFFF" w:usb2="00000012" w:usb3="00000000" w:csb0="0002000D" w:csb1="00000000"/>
  </w:font>
  <w:font w:name="Corbel Bold">
    <w:charset w:val="00"/>
    <w:family w:val="auto"/>
    <w:pitch w:val="variable"/>
    <w:sig w:usb0="A00002EF" w:usb1="4000A44B" w:usb2="00000000" w:usb3="00000000" w:csb0="0000019F" w:csb1="00000000"/>
  </w:font>
  <w:font w:name="Amsi Pro Narw Light">
    <w:panose1 w:val="020B0A06020201010104"/>
    <w:charset w:val="00"/>
    <w:family w:val="auto"/>
    <w:pitch w:val="variable"/>
    <w:sig w:usb0="A000002F" w:usb1="500020FF" w:usb2="00000000" w:usb3="00000000" w:csb0="00000093" w:csb1="00000000"/>
  </w:font>
  <w:font w:name="Amsi Pro Cond Ultra">
    <w:panose1 w:val="020B0A06020201010104"/>
    <w:charset w:val="00"/>
    <w:family w:val="auto"/>
    <w:pitch w:val="variable"/>
    <w:sig w:usb0="A000002F" w:usb1="500020FF" w:usb2="00000000" w:usb3="00000000" w:csb0="00000093" w:csb1="00000000"/>
  </w:font>
  <w:font w:name="Amsi Pro Cond Black">
    <w:panose1 w:val="020B0A06020201010104"/>
    <w:charset w:val="00"/>
    <w:family w:val="auto"/>
    <w:pitch w:val="variable"/>
    <w:sig w:usb0="A000002F" w:usb1="500020FF" w:usb2="00000000" w:usb3="00000000" w:csb0="00000093" w:csb1="00000000"/>
  </w:font>
  <w:font w:name="Amsi Pro Narw">
    <w:panose1 w:val="020B0A06020201010104"/>
    <w:charset w:val="00"/>
    <w:family w:val="auto"/>
    <w:pitch w:val="variable"/>
    <w:sig w:usb0="A000002F" w:usb1="500020FF" w:usb2="00000000" w:usb3="00000000" w:csb0="00000093" w:csb1="00000000"/>
  </w:font>
  <w:font w:name="MS Mincho">
    <w:panose1 w:val="02020609040205080304"/>
    <w:charset w:val="80"/>
    <w:family w:val="auto"/>
    <w:pitch w:val="variable"/>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Menlo Regular">
    <w:altName w:val="Menlo"/>
    <w:charset w:val="00"/>
    <w:family w:val="auto"/>
    <w:pitch w:val="variable"/>
    <w:sig w:usb0="E60022FF" w:usb1="D200F9FB" w:usb2="02000028" w:usb3="00000000" w:csb0="000001D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C0EE5" w14:textId="77777777" w:rsidR="008C44DA" w:rsidRDefault="008C44DA" w:rsidP="00940F92">
    <w:pPr>
      <w:pStyle w:val="Footer"/>
    </w:pPr>
    <w:r>
      <w:rPr>
        <w:noProof/>
      </w:rPr>
      <mc:AlternateContent>
        <mc:Choice Requires="wps">
          <w:drawing>
            <wp:anchor distT="0" distB="0" distL="114300" distR="114300" simplePos="0" relativeHeight="251659264" behindDoc="0" locked="0" layoutInCell="0" allowOverlap="1" wp14:anchorId="6A1AAF4D" wp14:editId="1CC3FEFB">
              <wp:simplePos x="0" y="0"/>
              <wp:positionH relativeFrom="page">
                <wp:posOffset>0</wp:posOffset>
              </wp:positionH>
              <wp:positionV relativeFrom="page">
                <wp:posOffset>0</wp:posOffset>
              </wp:positionV>
              <wp:extent cx="531495" cy="8229600"/>
              <wp:effectExtent l="0" t="0" r="1905" b="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C32F17" w14:textId="77777777" w:rsidR="008C44DA" w:rsidRPr="00256F51" w:rsidRDefault="008C44DA">
                          <w:pPr>
                            <w:pStyle w:val="NoSpacing"/>
                            <w:rPr>
                              <w:rFonts w:ascii="Cambria" w:hAnsi="Cambria"/>
                              <w:color w:val="C4C4C4"/>
                              <w:sz w:val="20"/>
                            </w:rPr>
                          </w:pPr>
                          <w:r w:rsidRPr="00256F51">
                            <w:rPr>
                              <w:rFonts w:ascii="Cambria" w:hAnsi="Cambria"/>
                              <w:color w:val="C4C4C4"/>
                              <w:sz w:val="20"/>
                              <w:lang w:val="en-CA"/>
                            </w:rPr>
                            <w:t>2011 Canada Post Freestyle Grand Prix</w:t>
                          </w:r>
                          <w:r w:rsidRPr="00256F51">
                            <w:rPr>
                              <w:rFonts w:ascii="Cambria" w:hAnsi="Cambria"/>
                              <w:color w:val="C4C4C4"/>
                              <w:sz w:val="20"/>
                            </w:rPr>
                            <w:t xml:space="preserve"> | 12/10/2009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6A1AAF4D" id="Rectangle 23" o:spid="_x0000_s1027" style="position:absolute;margin-left:0;margin-top:0;width:41.85pt;height:9in;z-index:251659264;visibility:visible;mso-wrap-style:square;mso-width-percent:500;mso-height-percent:1000;mso-wrap-distance-left:9pt;mso-wrap-distance-top:0;mso-wrap-distance-right:9pt;mso-wrap-distance-bottom:0;mso-position-horizontal:absolute;mso-position-horizontal-relative:page;mso-position-vertical:absolute;mso-position-vertical-relative:page;mso-width-percent:500;mso-height-percent:100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" o:allowincell="f" filled="f" stroked="f">
              <v:textbox style="layout-flow:vertical;mso-layout-flow-alt:bottom-to-top" inset=",,8.64pt,10.8pt">
                <w:txbxContent>
                  <w:p w14:paraId="45C32F17" w14:textId="77777777" w:rsidR="008C44DA" w:rsidRPr="00256F51" w:rsidRDefault="008C44DA">
                    <w:pPr>
                      <w:pStyle w:val="NoSpacing"/>
                      <w:rPr>
                        <w:rFonts w:ascii="Cambria" w:hAnsi="Cambria"/>
                        <w:color w:val="C4C4C4"/>
                        <w:sz w:val="20"/>
                      </w:rPr>
                    </w:pPr>
                    <w:r w:rsidRPr="00256F51">
                      <w:rPr>
                        <w:rFonts w:ascii="Cambria" w:hAnsi="Cambria"/>
                        <w:color w:val="C4C4C4"/>
                        <w:sz w:val="20"/>
                        <w:lang w:val="en-CA"/>
                      </w:rPr>
                      <w:t>2011 Canada Post Freestyle Grand Prix</w:t>
                    </w:r>
                    <w:r w:rsidRPr="00256F51">
                      <w:rPr>
                        <w:rFonts w:ascii="Cambria" w:hAnsi="Cambria"/>
                        <w:color w:val="C4C4C4"/>
                        <w:sz w:val="20"/>
                      </w:rPr>
                      <w:t xml:space="preserve"> | 12/10/2009 </w:t>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0" allowOverlap="1" wp14:anchorId="2619AD24" wp14:editId="4213FC45">
              <wp:simplePos x="0" y="0"/>
              <wp:positionH relativeFrom="page">
                <wp:align>center</wp:align>
              </wp:positionH>
              <wp:positionV relativeFrom="page">
                <wp:align>center</wp:align>
              </wp:positionV>
              <wp:extent cx="7138035" cy="9441815"/>
              <wp:effectExtent l="0" t="0" r="12065" b="6985"/>
              <wp:wrapNone/>
              <wp:docPr id="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rgbClr val="8B8B8B"/>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0;margin-top:0;width:562.05pt;height:743.4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" o:allowincell="f" filled="f" fillcolor="black" strokecolor="#8b8b8b" strokeweight="1pt">
              <w10:wrap anchorx="page" anchory="page"/>
            </v:roundrect>
          </w:pict>
        </mc:Fallback>
      </mc:AlternateContent>
    </w:r>
    <w:r>
      <w:rPr>
        <w:noProof/>
      </w:rPr>
      <mc:AlternateContent>
        <mc:Choice Requires="wps">
          <w:drawing>
            <wp:anchor distT="0" distB="0" distL="114300" distR="114300" simplePos="0" relativeHeight="251658240" behindDoc="0" locked="0" layoutInCell="0" allowOverlap="1" wp14:anchorId="13C1B3C4" wp14:editId="091A31BC">
              <wp:simplePos x="0" y="0"/>
              <wp:positionH relativeFrom="page">
                <wp:posOffset>0</wp:posOffset>
              </wp:positionH>
              <wp:positionV relativeFrom="page">
                <wp:posOffset>0</wp:posOffset>
              </wp:positionV>
              <wp:extent cx="520700" cy="520700"/>
              <wp:effectExtent l="0" t="0" r="0" b="0"/>
              <wp:wrapNone/>
              <wp:docPr id="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4BDBF71A" w14:textId="77777777" w:rsidR="008C44DA" w:rsidRPr="00256F51" w:rsidRDefault="008C44DA">
                          <w:pPr>
                            <w:pStyle w:val="NoSpacing"/>
                            <w:jc w:val="center"/>
                            <w:rPr>
                              <w:color w:val="FFFFFF"/>
                              <w:sz w:val="40"/>
                              <w:szCs w:val="40"/>
                            </w:rPr>
                          </w:pPr>
                          <w:r>
                            <w:fldChar w:fldCharType="begin"/>
                          </w:r>
                          <w:r>
                            <w:instrText xml:space="preserve"> PAGE  \* Arabic  \* MERGEFORMAT </w:instrText>
                          </w:r>
                          <w:r>
                            <w:fldChar w:fldCharType="separate"/>
                          </w:r>
                          <w:r w:rsidRPr="00AB14E5">
                            <w:rPr>
                              <w:noProof/>
                              <w:color w:val="FFFFFF"/>
                              <w:sz w:val="40"/>
                              <w:szCs w:val="40"/>
                            </w:rPr>
                            <w:t>49</w:t>
                          </w:r>
                          <w: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C1B3C4" id="Oval 22" o:spid="_x0000_s1028" style="position:absolute;margin-left:0;margin-top:0;width:41pt;height: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" o:allowincell="f" fillcolor="red" stroked="f">
              <v:textbox inset="0,0,0,0">
                <w:txbxContent>
                  <w:p w14:paraId="4BDBF71A" w14:textId="77777777" w:rsidR="008C44DA" w:rsidRPr="00256F51" w:rsidRDefault="008C44DA">
                    <w:pPr>
                      <w:pStyle w:val="NoSpacing"/>
                      <w:jc w:val="center"/>
                      <w:rPr>
                        <w:color w:val="FFFFFF"/>
                        <w:sz w:val="40"/>
                        <w:szCs w:val="40"/>
                      </w:rPr>
                    </w:pPr>
                    <w:r>
                      <w:fldChar w:fldCharType="begin"/>
                    </w:r>
                    <w:r>
                      <w:instrText xml:space="preserve"> PAGE  \* Arabic  \* MERGEFORMAT </w:instrText>
                    </w:r>
                    <w:r>
                      <w:fldChar w:fldCharType="separate"/>
                    </w:r>
                    <w:r w:rsidRPr="00AB14E5">
                      <w:rPr>
                        <w:noProof/>
                        <w:color w:val="FFFFFF"/>
                        <w:sz w:val="40"/>
                        <w:szCs w:val="40"/>
                      </w:rPr>
                      <w:t>49</w:t>
                    </w:r>
                    <w:r>
                      <w:fldChar w:fldCharType="end"/>
                    </w:r>
                  </w:p>
                </w:txbxContent>
              </v:textbox>
              <w10:wrap anchorx="page" anchory="page"/>
            </v:oval>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30E61" w14:textId="77777777" w:rsidR="008C44DA" w:rsidRDefault="008C44DA" w:rsidP="00940F92"/>
  <w:p w14:paraId="1CDB90FB" w14:textId="77777777" w:rsidR="008C44DA" w:rsidRDefault="008C44DA" w:rsidP="00940F9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CBA759" w14:textId="77777777" w:rsidR="00616B8B" w:rsidRDefault="00616B8B" w:rsidP="00940F92">
      <w:r>
        <w:separator/>
      </w:r>
    </w:p>
  </w:footnote>
  <w:footnote w:type="continuationSeparator" w:id="0">
    <w:p w14:paraId="3EA400D2" w14:textId="77777777" w:rsidR="00616B8B" w:rsidRDefault="00616B8B" w:rsidP="00940F9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2023A" w14:textId="77777777" w:rsidR="008C44DA" w:rsidRDefault="008C44DA" w:rsidP="0065426F">
    <w:pPr>
      <w:pStyle w:val="Header"/>
      <w:jc w:val="right"/>
    </w:pPr>
    <w:r>
      <w:rPr>
        <w:rStyle w:val="PageNumber"/>
      </w:rPr>
      <w:fldChar w:fldCharType="begin"/>
    </w:r>
    <w:r>
      <w:rPr>
        <w:rStyle w:val="PageNumber"/>
      </w:rPr>
      <w:instrText xml:space="preserve"> PAGE </w:instrText>
    </w:r>
    <w:r>
      <w:rPr>
        <w:rStyle w:val="PageNumber"/>
      </w:rPr>
      <w:fldChar w:fldCharType="separate"/>
    </w:r>
    <w:r w:rsidR="00863E4F">
      <w:rPr>
        <w:rStyle w:val="PageNumber"/>
        <w:noProof/>
      </w:rPr>
      <w:t>2</w:t>
    </w:r>
    <w:r>
      <w:rPr>
        <w:rStyle w:val="PageNumber"/>
      </w:rPr>
      <w:fldChar w:fldCharType="end"/>
    </w:r>
    <w:r w:rsidRPr="00091D68">
      <w:rPr>
        <w:noProof/>
      </w:rPr>
      <mc:AlternateContent>
        <mc:Choice Requires="wps">
          <w:drawing>
            <wp:anchor distT="0" distB="0" distL="114300" distR="114300" simplePos="0" relativeHeight="251670528" behindDoc="0" locked="0" layoutInCell="1" allowOverlap="1" wp14:anchorId="587B1BAC" wp14:editId="05E18C79">
              <wp:simplePos x="0" y="0"/>
              <wp:positionH relativeFrom="column">
                <wp:posOffset>-5778500</wp:posOffset>
              </wp:positionH>
              <wp:positionV relativeFrom="paragraph">
                <wp:posOffset>4298950</wp:posOffset>
              </wp:positionV>
              <wp:extent cx="10039350" cy="298450"/>
              <wp:effectExtent l="0" t="6350" r="12700" b="12700"/>
              <wp:wrapNone/>
              <wp:docPr id="22" name="Rectangle 22"/>
              <wp:cNvGraphicFramePr/>
              <a:graphic xmlns:a="http://schemas.openxmlformats.org/drawingml/2006/main">
                <a:graphicData uri="http://schemas.microsoft.com/office/word/2010/wordprocessingShape">
                  <wps:wsp>
                    <wps:cNvSpPr/>
                    <wps:spPr>
                      <a:xfrm rot="16200000">
                        <a:off x="0" y="0"/>
                        <a:ext cx="10039350" cy="298450"/>
                      </a:xfrm>
                      <a:prstGeom prst="rect">
                        <a:avLst/>
                      </a:prstGeom>
                      <a:solidFill>
                        <a:srgbClr val="D1DDE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454.95pt;margin-top:338.5pt;width:790.5pt;height:23.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" fillcolor="#d1dde6" stroked="f"/>
          </w:pict>
        </mc:Fallback>
      </mc:AlternateContent>
    </w:r>
    <w:r w:rsidRPr="00091D68">
      <w:rPr>
        <w:noProof/>
      </w:rPr>
      <mc:AlternateContent>
        <mc:Choice Requires="wps">
          <w:drawing>
            <wp:anchor distT="0" distB="0" distL="114300" distR="114300" simplePos="0" relativeHeight="251669504" behindDoc="0" locked="0" layoutInCell="1" allowOverlap="1" wp14:anchorId="38D6C284" wp14:editId="21F12383">
              <wp:simplePos x="0" y="0"/>
              <wp:positionH relativeFrom="column">
                <wp:posOffset>1695450</wp:posOffset>
              </wp:positionH>
              <wp:positionV relativeFrom="paragraph">
                <wp:posOffset>4413250</wp:posOffset>
              </wp:positionV>
              <wp:extent cx="10039350" cy="298450"/>
              <wp:effectExtent l="0" t="6350" r="12700" b="12700"/>
              <wp:wrapNone/>
              <wp:docPr id="21" name="Rectangle 21"/>
              <wp:cNvGraphicFramePr/>
              <a:graphic xmlns:a="http://schemas.openxmlformats.org/drawingml/2006/main">
                <a:graphicData uri="http://schemas.microsoft.com/office/word/2010/wordprocessingShape">
                  <wps:wsp>
                    <wps:cNvSpPr/>
                    <wps:spPr>
                      <a:xfrm rot="16200000">
                        <a:off x="0" y="0"/>
                        <a:ext cx="10039350" cy="298450"/>
                      </a:xfrm>
                      <a:prstGeom prst="rect">
                        <a:avLst/>
                      </a:prstGeom>
                      <a:solidFill>
                        <a:srgbClr val="D1DDE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33.5pt;margin-top:347.5pt;width:790.5pt;height:23.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" fillcolor="#d1dde6" stroked="f"/>
          </w:pict>
        </mc:Fallback>
      </mc:AlternateContent>
    </w:r>
    <w:r w:rsidRPr="00091D68">
      <w:rPr>
        <w:noProof/>
      </w:rPr>
      <mc:AlternateContent>
        <mc:Choice Requires="wps">
          <w:drawing>
            <wp:anchor distT="0" distB="0" distL="114300" distR="114300" simplePos="0" relativeHeight="251668480" behindDoc="0" locked="0" layoutInCell="1" allowOverlap="1" wp14:anchorId="3AEC1F19" wp14:editId="0F71D901">
              <wp:simplePos x="0" y="0"/>
              <wp:positionH relativeFrom="column">
                <wp:posOffset>-908050</wp:posOffset>
              </wp:positionH>
              <wp:positionV relativeFrom="paragraph">
                <wp:posOffset>9372600</wp:posOffset>
              </wp:positionV>
              <wp:extent cx="7753350" cy="228600"/>
              <wp:effectExtent l="0" t="0" r="0" b="0"/>
              <wp:wrapNone/>
              <wp:docPr id="20" name="Rectangle 20"/>
              <wp:cNvGraphicFramePr/>
              <a:graphic xmlns:a="http://schemas.openxmlformats.org/drawingml/2006/main">
                <a:graphicData uri="http://schemas.microsoft.com/office/word/2010/wordprocessingShape">
                  <wps:wsp>
                    <wps:cNvSpPr/>
                    <wps:spPr>
                      <a:xfrm>
                        <a:off x="0" y="0"/>
                        <a:ext cx="7753350" cy="228600"/>
                      </a:xfrm>
                      <a:prstGeom prst="rect">
                        <a:avLst/>
                      </a:prstGeom>
                      <a:solidFill>
                        <a:srgbClr val="D1DDE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71.45pt;margin-top:738pt;width:610.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" fillcolor="#d1dde6" stroked="f"/>
          </w:pict>
        </mc:Fallback>
      </mc:AlternateContent>
    </w:r>
    <w:r w:rsidRPr="00091D68">
      <w:rPr>
        <w:noProof/>
      </w:rPr>
      <mc:AlternateContent>
        <mc:Choice Requires="wps">
          <w:drawing>
            <wp:anchor distT="0" distB="0" distL="114300" distR="114300" simplePos="0" relativeHeight="251667456" behindDoc="0" locked="0" layoutInCell="1" allowOverlap="1" wp14:anchorId="1D9EA374" wp14:editId="69F1536F">
              <wp:simplePos x="0" y="0"/>
              <wp:positionH relativeFrom="column">
                <wp:posOffset>-908050</wp:posOffset>
              </wp:positionH>
              <wp:positionV relativeFrom="paragraph">
                <wp:posOffset>-457200</wp:posOffset>
              </wp:positionV>
              <wp:extent cx="7753350" cy="228600"/>
              <wp:effectExtent l="0" t="0" r="0" b="0"/>
              <wp:wrapNone/>
              <wp:docPr id="19" name="Rectangle 19"/>
              <wp:cNvGraphicFramePr/>
              <a:graphic xmlns:a="http://schemas.openxmlformats.org/drawingml/2006/main">
                <a:graphicData uri="http://schemas.microsoft.com/office/word/2010/wordprocessingShape">
                  <wps:wsp>
                    <wps:cNvSpPr/>
                    <wps:spPr>
                      <a:xfrm>
                        <a:off x="0" y="0"/>
                        <a:ext cx="7753350" cy="228600"/>
                      </a:xfrm>
                      <a:prstGeom prst="rect">
                        <a:avLst/>
                      </a:prstGeom>
                      <a:solidFill>
                        <a:srgbClr val="D1DDE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71.45pt;margin-top:-35.95pt;width:610.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" fillcolor="#d1dde6" stroked="f"/>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454B3" w14:textId="77777777" w:rsidR="008C44DA" w:rsidRDefault="008C44DA">
    <w:pPr>
      <w:pStyle w:val="Header"/>
    </w:pPr>
    <w:r w:rsidRPr="00091D68">
      <w:rPr>
        <w:noProof/>
      </w:rPr>
      <mc:AlternateContent>
        <mc:Choice Requires="wps">
          <w:drawing>
            <wp:anchor distT="0" distB="0" distL="114300" distR="114300" simplePos="0" relativeHeight="251662336" behindDoc="0" locked="0" layoutInCell="1" allowOverlap="1" wp14:anchorId="4CF2B05E" wp14:editId="1564F366">
              <wp:simplePos x="0" y="0"/>
              <wp:positionH relativeFrom="column">
                <wp:posOffset>-908050</wp:posOffset>
              </wp:positionH>
              <wp:positionV relativeFrom="paragraph">
                <wp:posOffset>-457200</wp:posOffset>
              </wp:positionV>
              <wp:extent cx="7753350" cy="228600"/>
              <wp:effectExtent l="0" t="0" r="0" b="0"/>
              <wp:wrapNone/>
              <wp:docPr id="27" name="Rectangle 27"/>
              <wp:cNvGraphicFramePr/>
              <a:graphic xmlns:a="http://schemas.openxmlformats.org/drawingml/2006/main">
                <a:graphicData uri="http://schemas.microsoft.com/office/word/2010/wordprocessingShape">
                  <wps:wsp>
                    <wps:cNvSpPr/>
                    <wps:spPr>
                      <a:xfrm>
                        <a:off x="0" y="0"/>
                        <a:ext cx="7753350" cy="228600"/>
                      </a:xfrm>
                      <a:prstGeom prst="rect">
                        <a:avLst/>
                      </a:prstGeom>
                      <a:solidFill>
                        <a:srgbClr val="D1DDE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71.45pt;margin-top:-35.95pt;width:610.5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" fillcolor="#d1dde6" stroked="f"/>
          </w:pict>
        </mc:Fallback>
      </mc:AlternateContent>
    </w:r>
    <w:r w:rsidRPr="00091D68">
      <w:rPr>
        <w:noProof/>
      </w:rPr>
      <mc:AlternateContent>
        <mc:Choice Requires="wps">
          <w:drawing>
            <wp:anchor distT="0" distB="0" distL="114300" distR="114300" simplePos="0" relativeHeight="251663360" behindDoc="0" locked="0" layoutInCell="1" allowOverlap="1" wp14:anchorId="5CDA3D16" wp14:editId="3B665533">
              <wp:simplePos x="0" y="0"/>
              <wp:positionH relativeFrom="column">
                <wp:posOffset>-908050</wp:posOffset>
              </wp:positionH>
              <wp:positionV relativeFrom="paragraph">
                <wp:posOffset>9372600</wp:posOffset>
              </wp:positionV>
              <wp:extent cx="7753350" cy="228600"/>
              <wp:effectExtent l="0" t="0" r="0" b="0"/>
              <wp:wrapNone/>
              <wp:docPr id="28" name="Rectangle 28"/>
              <wp:cNvGraphicFramePr/>
              <a:graphic xmlns:a="http://schemas.openxmlformats.org/drawingml/2006/main">
                <a:graphicData uri="http://schemas.microsoft.com/office/word/2010/wordprocessingShape">
                  <wps:wsp>
                    <wps:cNvSpPr/>
                    <wps:spPr>
                      <a:xfrm>
                        <a:off x="0" y="0"/>
                        <a:ext cx="7753350" cy="228600"/>
                      </a:xfrm>
                      <a:prstGeom prst="rect">
                        <a:avLst/>
                      </a:prstGeom>
                      <a:solidFill>
                        <a:srgbClr val="D1DDE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71.45pt;margin-top:738pt;width:610.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" fillcolor="#d1dde6" stroked="f"/>
          </w:pict>
        </mc:Fallback>
      </mc:AlternateContent>
    </w:r>
    <w:r w:rsidRPr="00091D68">
      <w:rPr>
        <w:noProof/>
      </w:rPr>
      <mc:AlternateContent>
        <mc:Choice Requires="wps">
          <w:drawing>
            <wp:anchor distT="0" distB="0" distL="114300" distR="114300" simplePos="0" relativeHeight="251664384" behindDoc="0" locked="0" layoutInCell="1" allowOverlap="1" wp14:anchorId="5FDF680E" wp14:editId="18A7DBD2">
              <wp:simplePos x="0" y="0"/>
              <wp:positionH relativeFrom="column">
                <wp:posOffset>1695450</wp:posOffset>
              </wp:positionH>
              <wp:positionV relativeFrom="paragraph">
                <wp:posOffset>4413250</wp:posOffset>
              </wp:positionV>
              <wp:extent cx="10039350" cy="298450"/>
              <wp:effectExtent l="0" t="6350" r="12700" b="12700"/>
              <wp:wrapNone/>
              <wp:docPr id="29" name="Rectangle 29"/>
              <wp:cNvGraphicFramePr/>
              <a:graphic xmlns:a="http://schemas.openxmlformats.org/drawingml/2006/main">
                <a:graphicData uri="http://schemas.microsoft.com/office/word/2010/wordprocessingShape">
                  <wps:wsp>
                    <wps:cNvSpPr/>
                    <wps:spPr>
                      <a:xfrm rot="16200000">
                        <a:off x="0" y="0"/>
                        <a:ext cx="10039350" cy="298450"/>
                      </a:xfrm>
                      <a:prstGeom prst="rect">
                        <a:avLst/>
                      </a:prstGeom>
                      <a:solidFill>
                        <a:srgbClr val="D1DDE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133.5pt;margin-top:347.5pt;width:790.5pt;height:23.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" fillcolor="#d1dde6" stroked="f"/>
          </w:pict>
        </mc:Fallback>
      </mc:AlternateContent>
    </w:r>
    <w:r w:rsidRPr="00091D68">
      <w:rPr>
        <w:noProof/>
      </w:rPr>
      <mc:AlternateContent>
        <mc:Choice Requires="wps">
          <w:drawing>
            <wp:anchor distT="0" distB="0" distL="114300" distR="114300" simplePos="0" relativeHeight="251671552" behindDoc="0" locked="0" layoutInCell="1" allowOverlap="1" wp14:anchorId="7AA8CEFE" wp14:editId="3919DFF5">
              <wp:simplePos x="0" y="0"/>
              <wp:positionH relativeFrom="column">
                <wp:posOffset>-5778500</wp:posOffset>
              </wp:positionH>
              <wp:positionV relativeFrom="paragraph">
                <wp:posOffset>4298950</wp:posOffset>
              </wp:positionV>
              <wp:extent cx="10039350" cy="298450"/>
              <wp:effectExtent l="0" t="6350" r="12700" b="12700"/>
              <wp:wrapNone/>
              <wp:docPr id="30" name="Rectangle 30"/>
              <wp:cNvGraphicFramePr/>
              <a:graphic xmlns:a="http://schemas.openxmlformats.org/drawingml/2006/main">
                <a:graphicData uri="http://schemas.microsoft.com/office/word/2010/wordprocessingShape">
                  <wps:wsp>
                    <wps:cNvSpPr/>
                    <wps:spPr>
                      <a:xfrm rot="16200000">
                        <a:off x="0" y="0"/>
                        <a:ext cx="10039350" cy="298450"/>
                      </a:xfrm>
                      <a:prstGeom prst="rect">
                        <a:avLst/>
                      </a:prstGeom>
                      <a:solidFill>
                        <a:srgbClr val="D1DDE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454.95pt;margin-top:338.5pt;width:790.5pt;height:23.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" fillcolor="#d1dde6" stroked="f"/>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FB214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92D050"/>
      </w:rPr>
    </w:lvl>
  </w:abstractNum>
  <w:abstractNum w:abstractNumId="2">
    <w:nsid w:val="FFFFFF81"/>
    <w:multiLevelType w:val="singleLevel"/>
    <w:tmpl w:val="9A8A1DFA"/>
    <w:lvl w:ilvl="0">
      <w:start w:val="1"/>
      <w:numFmt w:val="bullet"/>
      <w:pStyle w:val="ListBullet4"/>
      <w:lvlText w:val=""/>
      <w:lvlJc w:val="left"/>
      <w:pPr>
        <w:ind w:left="1440" w:hanging="360"/>
      </w:pPr>
      <w:rPr>
        <w:rFonts w:ascii="Symbol" w:hAnsi="Symbol" w:hint="default"/>
        <w:color w:val="92D050"/>
      </w:rPr>
    </w:lvl>
  </w:abstractNum>
  <w:abstractNum w:abstractNumId="3">
    <w:nsid w:val="FFFFFF82"/>
    <w:multiLevelType w:val="singleLevel"/>
    <w:tmpl w:val="AC6E7B80"/>
    <w:lvl w:ilvl="0">
      <w:start w:val="1"/>
      <w:numFmt w:val="bullet"/>
      <w:pStyle w:val="ListBullet3"/>
      <w:lvlText w:val=""/>
      <w:lvlJc w:val="left"/>
      <w:pPr>
        <w:ind w:left="1080" w:hanging="360"/>
      </w:pPr>
      <w:rPr>
        <w:rFonts w:ascii="Symbol" w:hAnsi="Symbol" w:hint="default"/>
        <w:color w:val="FF6666"/>
      </w:rPr>
    </w:lvl>
  </w:abstractNum>
  <w:abstractNum w:abstractNumId="4">
    <w:nsid w:val="FFFFFF83"/>
    <w:multiLevelType w:val="singleLevel"/>
    <w:tmpl w:val="3EFA84BC"/>
    <w:lvl w:ilvl="0">
      <w:start w:val="1"/>
      <w:numFmt w:val="bullet"/>
      <w:pStyle w:val="ListBullet2"/>
      <w:lvlText w:val=""/>
      <w:lvlJc w:val="left"/>
      <w:pPr>
        <w:ind w:left="720" w:hanging="360"/>
      </w:pPr>
      <w:rPr>
        <w:rFonts w:ascii="Symbol" w:hAnsi="Symbol" w:hint="default"/>
        <w:color w:val="FF0000"/>
      </w:rPr>
    </w:lvl>
  </w:abstractNum>
  <w:abstractNum w:abstractNumId="5">
    <w:nsid w:val="FFFFFF89"/>
    <w:multiLevelType w:val="singleLevel"/>
    <w:tmpl w:val="7E249CE2"/>
    <w:lvl w:ilvl="0">
      <w:start w:val="1"/>
      <w:numFmt w:val="bullet"/>
      <w:pStyle w:val="ListBullet"/>
      <w:lvlText w:val=""/>
      <w:lvlJc w:val="left"/>
      <w:pPr>
        <w:ind w:left="360" w:hanging="360"/>
      </w:pPr>
      <w:rPr>
        <w:rFonts w:ascii="Symbol" w:hAnsi="Symbol" w:hint="default"/>
        <w:color w:val="BF0000"/>
      </w:rPr>
    </w:lvl>
  </w:abstractNum>
  <w:abstractNum w:abstractNumId="6">
    <w:nsid w:val="38EB40BB"/>
    <w:multiLevelType w:val="hybridMultilevel"/>
    <w:tmpl w:val="1CFC4E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7F179F"/>
    <w:multiLevelType w:val="hybridMultilevel"/>
    <w:tmpl w:val="BF50E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D87AB5"/>
    <w:multiLevelType w:val="hybridMultilevel"/>
    <w:tmpl w:val="9B544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7"/>
  </w:num>
  <w:num w:numId="7">
    <w:abstractNumId w:val="0"/>
  </w:num>
  <w:num w:numId="8">
    <w:abstractNumId w:val="8"/>
  </w:num>
  <w:num w:numId="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5AA"/>
    <w:rsid w:val="00032D47"/>
    <w:rsid w:val="00033396"/>
    <w:rsid w:val="0004775C"/>
    <w:rsid w:val="00052A50"/>
    <w:rsid w:val="00060935"/>
    <w:rsid w:val="000620EA"/>
    <w:rsid w:val="00070DDD"/>
    <w:rsid w:val="00091D68"/>
    <w:rsid w:val="000971FE"/>
    <w:rsid w:val="000A11BE"/>
    <w:rsid w:val="000A2211"/>
    <w:rsid w:val="000B5042"/>
    <w:rsid w:val="000B549F"/>
    <w:rsid w:val="000C00A7"/>
    <w:rsid w:val="000C09D1"/>
    <w:rsid w:val="000C3A34"/>
    <w:rsid w:val="000D6ED7"/>
    <w:rsid w:val="000E01FC"/>
    <w:rsid w:val="000E4EBB"/>
    <w:rsid w:val="000E7D98"/>
    <w:rsid w:val="00111147"/>
    <w:rsid w:val="00112B47"/>
    <w:rsid w:val="00161DCA"/>
    <w:rsid w:val="00174CFA"/>
    <w:rsid w:val="00197485"/>
    <w:rsid w:val="001A31D1"/>
    <w:rsid w:val="001B2A09"/>
    <w:rsid w:val="001E4521"/>
    <w:rsid w:val="001E69B8"/>
    <w:rsid w:val="002016BD"/>
    <w:rsid w:val="00217ECA"/>
    <w:rsid w:val="00264251"/>
    <w:rsid w:val="00272908"/>
    <w:rsid w:val="00290D89"/>
    <w:rsid w:val="002A2835"/>
    <w:rsid w:val="002D6555"/>
    <w:rsid w:val="002D7D8E"/>
    <w:rsid w:val="002E0B06"/>
    <w:rsid w:val="00304108"/>
    <w:rsid w:val="0030686B"/>
    <w:rsid w:val="00330D26"/>
    <w:rsid w:val="0037501C"/>
    <w:rsid w:val="00375833"/>
    <w:rsid w:val="00385A76"/>
    <w:rsid w:val="003906EB"/>
    <w:rsid w:val="003C5BF5"/>
    <w:rsid w:val="003E0620"/>
    <w:rsid w:val="003E63DE"/>
    <w:rsid w:val="00402000"/>
    <w:rsid w:val="004210ED"/>
    <w:rsid w:val="00423545"/>
    <w:rsid w:val="00454690"/>
    <w:rsid w:val="0046281A"/>
    <w:rsid w:val="00467ABA"/>
    <w:rsid w:val="004771EE"/>
    <w:rsid w:val="00496BC7"/>
    <w:rsid w:val="004C16AA"/>
    <w:rsid w:val="004D05F3"/>
    <w:rsid w:val="004F144A"/>
    <w:rsid w:val="005015B7"/>
    <w:rsid w:val="00511CDD"/>
    <w:rsid w:val="00515DF4"/>
    <w:rsid w:val="00523780"/>
    <w:rsid w:val="0054315E"/>
    <w:rsid w:val="005525D9"/>
    <w:rsid w:val="00555619"/>
    <w:rsid w:val="0059138D"/>
    <w:rsid w:val="005B2C97"/>
    <w:rsid w:val="005B74ED"/>
    <w:rsid w:val="005C2FDF"/>
    <w:rsid w:val="005C78D5"/>
    <w:rsid w:val="005E177A"/>
    <w:rsid w:val="005F3240"/>
    <w:rsid w:val="005F63F6"/>
    <w:rsid w:val="00600BB0"/>
    <w:rsid w:val="00616B8B"/>
    <w:rsid w:val="0065426F"/>
    <w:rsid w:val="00657B28"/>
    <w:rsid w:val="00667E9E"/>
    <w:rsid w:val="00691525"/>
    <w:rsid w:val="006A3428"/>
    <w:rsid w:val="006D6213"/>
    <w:rsid w:val="00705B54"/>
    <w:rsid w:val="00712516"/>
    <w:rsid w:val="007353F4"/>
    <w:rsid w:val="00737D28"/>
    <w:rsid w:val="00742DD9"/>
    <w:rsid w:val="007705DA"/>
    <w:rsid w:val="00772C84"/>
    <w:rsid w:val="00796401"/>
    <w:rsid w:val="007B2117"/>
    <w:rsid w:val="007B6899"/>
    <w:rsid w:val="007F6D10"/>
    <w:rsid w:val="0080697D"/>
    <w:rsid w:val="00863E4F"/>
    <w:rsid w:val="00873ECA"/>
    <w:rsid w:val="008C44DA"/>
    <w:rsid w:val="008E4AED"/>
    <w:rsid w:val="0090590A"/>
    <w:rsid w:val="00916966"/>
    <w:rsid w:val="00920F2C"/>
    <w:rsid w:val="00931E70"/>
    <w:rsid w:val="00935AF9"/>
    <w:rsid w:val="00940F92"/>
    <w:rsid w:val="009501D6"/>
    <w:rsid w:val="0098747E"/>
    <w:rsid w:val="009A6320"/>
    <w:rsid w:val="009D3AEB"/>
    <w:rsid w:val="009D62A9"/>
    <w:rsid w:val="009E495A"/>
    <w:rsid w:val="00A12CD4"/>
    <w:rsid w:val="00A309EC"/>
    <w:rsid w:val="00A34A95"/>
    <w:rsid w:val="00A442E4"/>
    <w:rsid w:val="00A8362C"/>
    <w:rsid w:val="00A86385"/>
    <w:rsid w:val="00AB14E5"/>
    <w:rsid w:val="00AB792C"/>
    <w:rsid w:val="00AC302D"/>
    <w:rsid w:val="00AC674A"/>
    <w:rsid w:val="00AD6F96"/>
    <w:rsid w:val="00AF6657"/>
    <w:rsid w:val="00B002AB"/>
    <w:rsid w:val="00B1434E"/>
    <w:rsid w:val="00B50550"/>
    <w:rsid w:val="00BA0BD2"/>
    <w:rsid w:val="00BA0CA7"/>
    <w:rsid w:val="00BA3FC5"/>
    <w:rsid w:val="00BB6B1B"/>
    <w:rsid w:val="00BD1FDE"/>
    <w:rsid w:val="00BD5B8A"/>
    <w:rsid w:val="00BE3B52"/>
    <w:rsid w:val="00C000CA"/>
    <w:rsid w:val="00C0592D"/>
    <w:rsid w:val="00C2344E"/>
    <w:rsid w:val="00C3455A"/>
    <w:rsid w:val="00C370E7"/>
    <w:rsid w:val="00C62360"/>
    <w:rsid w:val="00C65EB5"/>
    <w:rsid w:val="00C81330"/>
    <w:rsid w:val="00C876FC"/>
    <w:rsid w:val="00CA0AF7"/>
    <w:rsid w:val="00CA5A86"/>
    <w:rsid w:val="00CA6ED1"/>
    <w:rsid w:val="00CB5613"/>
    <w:rsid w:val="00CB640A"/>
    <w:rsid w:val="00CB780B"/>
    <w:rsid w:val="00CC0BB1"/>
    <w:rsid w:val="00CC1B08"/>
    <w:rsid w:val="00CC29C7"/>
    <w:rsid w:val="00CF79B6"/>
    <w:rsid w:val="00D43C3C"/>
    <w:rsid w:val="00D51139"/>
    <w:rsid w:val="00D5141A"/>
    <w:rsid w:val="00D66979"/>
    <w:rsid w:val="00D73A19"/>
    <w:rsid w:val="00D83477"/>
    <w:rsid w:val="00D84108"/>
    <w:rsid w:val="00D90841"/>
    <w:rsid w:val="00D9182C"/>
    <w:rsid w:val="00D91E27"/>
    <w:rsid w:val="00D94182"/>
    <w:rsid w:val="00DB25DF"/>
    <w:rsid w:val="00DB2BC7"/>
    <w:rsid w:val="00DB2E3B"/>
    <w:rsid w:val="00DC2EA1"/>
    <w:rsid w:val="00DC70DC"/>
    <w:rsid w:val="00DE3512"/>
    <w:rsid w:val="00DF1650"/>
    <w:rsid w:val="00E27A02"/>
    <w:rsid w:val="00E27BEE"/>
    <w:rsid w:val="00E41555"/>
    <w:rsid w:val="00E44D77"/>
    <w:rsid w:val="00E45927"/>
    <w:rsid w:val="00E61864"/>
    <w:rsid w:val="00E87549"/>
    <w:rsid w:val="00E939E2"/>
    <w:rsid w:val="00EB5EA3"/>
    <w:rsid w:val="00ED116D"/>
    <w:rsid w:val="00ED25EE"/>
    <w:rsid w:val="00EE44FA"/>
    <w:rsid w:val="00EE4B3C"/>
    <w:rsid w:val="00EF25ED"/>
    <w:rsid w:val="00F42087"/>
    <w:rsid w:val="00F50427"/>
    <w:rsid w:val="00F819C1"/>
    <w:rsid w:val="00F95D9A"/>
    <w:rsid w:val="00FA7BB2"/>
    <w:rsid w:val="00FA7FDA"/>
    <w:rsid w:val="00FB1697"/>
    <w:rsid w:val="00FB3123"/>
    <w:rsid w:val="00FB55AA"/>
    <w:rsid w:val="00FD380C"/>
    <w:rsid w:val="00FD3D83"/>
    <w:rsid w:val="00FE441D"/>
  </w:rsids>
  <m:mathPr>
    <m:mathFont m:val="Cambria Math"/>
    <m:brkBin m:val="before"/>
    <m:brkBinSub m:val="--"/>
    <m:smallFrac m:val="0"/>
    <m:dispDef/>
    <m:lMargin m:val="0"/>
    <m:rMargin m:val="0"/>
    <m:defJc m:val="centerGroup"/>
    <m:wrapIndent m:val="1440"/>
    <m:intLim m:val="subSup"/>
    <m:naryLim m:val="undOvr"/>
  </m:mathPr>
  <w:themeFontLang w:val="en-CA"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EC07E9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CA" w:eastAsia="en-US" w:bidi="ar-SA"/>
      </w:rPr>
    </w:rPrDefault>
    <w:pPrDefault/>
  </w:docDefaults>
  <w:latentStyles w:defLockedState="0" w:defUIPriority="0" w:defSemiHidden="0" w:defUnhideWhenUsed="0" w:defQFormat="0" w:count="382">
    <w:lsdException w:name="Normal" w:qFormat="1"/>
    <w:lsdException w:name="heading 1"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77E7F"/>
    <w:pPr>
      <w:autoSpaceDE w:val="0"/>
      <w:autoSpaceDN w:val="0"/>
      <w:adjustRightInd w:val="0"/>
      <w:spacing w:after="120" w:line="276" w:lineRule="auto"/>
    </w:pPr>
    <w:rPr>
      <w:rFonts w:cs="Arial"/>
      <w:color w:val="000000"/>
      <w:sz w:val="22"/>
      <w:szCs w:val="22"/>
      <w:lang w:val="en-US"/>
    </w:rPr>
  </w:style>
  <w:style w:type="paragraph" w:styleId="Heading1">
    <w:name w:val="heading 1"/>
    <w:basedOn w:val="Normal"/>
    <w:next w:val="Normal"/>
    <w:link w:val="Heading1Char"/>
    <w:uiPriority w:val="9"/>
    <w:qFormat/>
    <w:rsid w:val="00FA5A31"/>
    <w:pPr>
      <w:keepNext/>
      <w:keepLines/>
      <w:spacing w:before="480" w:after="0"/>
      <w:outlineLvl w:val="0"/>
    </w:pPr>
    <w:rPr>
      <w:rFonts w:ascii="Cambria" w:hAnsi="Cambria" w:cs="Times New Roman"/>
      <w:b/>
      <w:bCs/>
      <w:caps/>
      <w:color w:val="BF0000"/>
      <w:sz w:val="28"/>
      <w:szCs w:val="28"/>
    </w:rPr>
  </w:style>
  <w:style w:type="paragraph" w:styleId="Heading2">
    <w:name w:val="heading 2"/>
    <w:basedOn w:val="Normal"/>
    <w:next w:val="Normal"/>
    <w:link w:val="Heading2Char"/>
    <w:uiPriority w:val="9"/>
    <w:qFormat/>
    <w:rsid w:val="00597FFC"/>
    <w:pPr>
      <w:keepNext/>
      <w:keepLines/>
      <w:spacing w:before="200" w:after="0"/>
      <w:outlineLvl w:val="1"/>
    </w:pPr>
    <w:rPr>
      <w:rFonts w:ascii="Cambria" w:hAnsi="Cambria" w:cs="Times New Roman"/>
      <w:b/>
      <w:bCs/>
      <w:color w:val="FF0000"/>
      <w:sz w:val="26"/>
      <w:szCs w:val="26"/>
    </w:rPr>
  </w:style>
  <w:style w:type="paragraph" w:styleId="Heading3">
    <w:name w:val="heading 3"/>
    <w:basedOn w:val="Normal"/>
    <w:next w:val="Normal"/>
    <w:link w:val="Heading3Char"/>
    <w:uiPriority w:val="9"/>
    <w:qFormat/>
    <w:rsid w:val="00FA5A31"/>
    <w:pPr>
      <w:keepNext/>
      <w:keepLines/>
      <w:spacing w:before="200" w:after="0"/>
      <w:outlineLvl w:val="2"/>
    </w:pPr>
    <w:rPr>
      <w:rFonts w:ascii="Cambria" w:hAnsi="Cambria" w:cs="Times New Roman"/>
      <w:b/>
      <w:bCs/>
      <w:color w:val="auto"/>
    </w:rPr>
  </w:style>
  <w:style w:type="paragraph" w:styleId="Heading4">
    <w:name w:val="heading 4"/>
    <w:basedOn w:val="Normal"/>
    <w:next w:val="Normal"/>
    <w:link w:val="Heading4Char"/>
    <w:uiPriority w:val="9"/>
    <w:qFormat/>
    <w:rsid w:val="00597FFC"/>
    <w:pPr>
      <w:keepNext/>
      <w:keepLines/>
      <w:spacing w:before="200" w:after="0"/>
      <w:outlineLvl w:val="3"/>
    </w:pPr>
    <w:rPr>
      <w:rFonts w:ascii="Cambria" w:hAnsi="Cambria" w:cs="Times New Roman"/>
      <w:b/>
      <w:bCs/>
      <w:i/>
      <w:iCs/>
      <w:color w:val="FF0000"/>
    </w:rPr>
  </w:style>
  <w:style w:type="paragraph" w:styleId="Heading5">
    <w:name w:val="heading 5"/>
    <w:basedOn w:val="Normal"/>
    <w:next w:val="Normal"/>
    <w:link w:val="Heading5Char"/>
    <w:uiPriority w:val="9"/>
    <w:qFormat/>
    <w:rsid w:val="00597FFC"/>
    <w:pPr>
      <w:keepNext/>
      <w:keepLines/>
      <w:spacing w:before="200" w:after="0"/>
      <w:outlineLvl w:val="4"/>
    </w:pPr>
    <w:rPr>
      <w:rFonts w:ascii="Cambria" w:hAnsi="Cambria" w:cs="Times New Roman"/>
      <w:color w:val="7F0000"/>
    </w:rPr>
  </w:style>
  <w:style w:type="paragraph" w:styleId="Heading6">
    <w:name w:val="heading 6"/>
    <w:basedOn w:val="Normal"/>
    <w:next w:val="Normal"/>
    <w:link w:val="Heading6Char"/>
    <w:uiPriority w:val="9"/>
    <w:qFormat/>
    <w:rsid w:val="00597FFC"/>
    <w:pPr>
      <w:keepNext/>
      <w:keepLines/>
      <w:spacing w:before="200" w:after="0"/>
      <w:outlineLvl w:val="5"/>
    </w:pPr>
    <w:rPr>
      <w:rFonts w:ascii="Cambria" w:hAnsi="Cambria" w:cs="Times New Roman"/>
      <w:i/>
      <w:iCs/>
      <w:color w:val="7F0000"/>
    </w:rPr>
  </w:style>
  <w:style w:type="paragraph" w:styleId="Heading7">
    <w:name w:val="heading 7"/>
    <w:basedOn w:val="Normal"/>
    <w:next w:val="Normal"/>
    <w:link w:val="Heading7Char"/>
    <w:uiPriority w:val="9"/>
    <w:qFormat/>
    <w:rsid w:val="00597FFC"/>
    <w:pPr>
      <w:keepNext/>
      <w:keepLines/>
      <w:spacing w:before="200" w:after="0"/>
      <w:outlineLvl w:val="6"/>
    </w:pPr>
    <w:rPr>
      <w:rFonts w:ascii="Cambria" w:hAnsi="Cambria" w:cs="Times New Roman"/>
      <w:i/>
      <w:iCs/>
      <w:color w:val="A8A8A8"/>
    </w:rPr>
  </w:style>
  <w:style w:type="paragraph" w:styleId="Heading8">
    <w:name w:val="heading 8"/>
    <w:basedOn w:val="Normal"/>
    <w:next w:val="Normal"/>
    <w:link w:val="Heading8Char"/>
    <w:uiPriority w:val="9"/>
    <w:qFormat/>
    <w:rsid w:val="00597FFC"/>
    <w:pPr>
      <w:keepNext/>
      <w:keepLines/>
      <w:spacing w:before="200" w:after="0"/>
      <w:outlineLvl w:val="7"/>
    </w:pPr>
    <w:rPr>
      <w:rFonts w:ascii="Cambria" w:hAnsi="Cambria" w:cs="Times New Roman"/>
      <w:color w:val="FF0000"/>
      <w:sz w:val="20"/>
      <w:szCs w:val="20"/>
    </w:rPr>
  </w:style>
  <w:style w:type="paragraph" w:styleId="Heading9">
    <w:name w:val="heading 9"/>
    <w:basedOn w:val="Normal"/>
    <w:next w:val="Normal"/>
    <w:link w:val="Heading9Char"/>
    <w:uiPriority w:val="9"/>
    <w:qFormat/>
    <w:rsid w:val="00597FFC"/>
    <w:pPr>
      <w:keepNext/>
      <w:keepLines/>
      <w:spacing w:before="200" w:after="0"/>
      <w:outlineLvl w:val="8"/>
    </w:pPr>
    <w:rPr>
      <w:rFonts w:ascii="Cambria" w:hAnsi="Cambria" w:cs="Times New Roman"/>
      <w:i/>
      <w:iCs/>
      <w:color w:val="A8A8A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A5A31"/>
    <w:rPr>
      <w:rFonts w:ascii="Cambria" w:eastAsia="Times New Roman" w:hAnsi="Cambria" w:cs="Times New Roman"/>
      <w:b/>
      <w:bCs/>
      <w:caps/>
      <w:color w:val="BF0000"/>
      <w:sz w:val="28"/>
      <w:szCs w:val="28"/>
      <w:lang w:bidi="ar-SA"/>
    </w:rPr>
  </w:style>
  <w:style w:type="character" w:customStyle="1" w:styleId="Heading2Char">
    <w:name w:val="Heading 2 Char"/>
    <w:link w:val="Heading2"/>
    <w:uiPriority w:val="9"/>
    <w:rsid w:val="00597FFC"/>
    <w:rPr>
      <w:rFonts w:ascii="Cambria" w:eastAsia="Times New Roman" w:hAnsi="Cambria" w:cs="Times New Roman"/>
      <w:b/>
      <w:bCs/>
      <w:color w:val="FF0000"/>
      <w:sz w:val="26"/>
      <w:szCs w:val="26"/>
    </w:rPr>
  </w:style>
  <w:style w:type="character" w:customStyle="1" w:styleId="Heading3Char">
    <w:name w:val="Heading 3 Char"/>
    <w:link w:val="Heading3"/>
    <w:uiPriority w:val="9"/>
    <w:rsid w:val="00FA5A31"/>
    <w:rPr>
      <w:rFonts w:ascii="Cambria" w:eastAsia="Times New Roman" w:hAnsi="Cambria" w:cs="Times New Roman"/>
      <w:b/>
      <w:bCs/>
      <w:lang w:bidi="ar-SA"/>
    </w:rPr>
  </w:style>
  <w:style w:type="character" w:customStyle="1" w:styleId="Heading4Char">
    <w:name w:val="Heading 4 Char"/>
    <w:link w:val="Heading4"/>
    <w:uiPriority w:val="9"/>
    <w:rsid w:val="00597FFC"/>
    <w:rPr>
      <w:rFonts w:ascii="Cambria" w:eastAsia="Times New Roman" w:hAnsi="Cambria" w:cs="Times New Roman"/>
      <w:b/>
      <w:bCs/>
      <w:i/>
      <w:iCs/>
      <w:color w:val="FF0000"/>
    </w:rPr>
  </w:style>
  <w:style w:type="character" w:customStyle="1" w:styleId="Heading5Char">
    <w:name w:val="Heading 5 Char"/>
    <w:link w:val="Heading5"/>
    <w:uiPriority w:val="9"/>
    <w:rsid w:val="00597FFC"/>
    <w:rPr>
      <w:rFonts w:ascii="Cambria" w:eastAsia="Times New Roman" w:hAnsi="Cambria" w:cs="Times New Roman"/>
      <w:color w:val="7F0000"/>
    </w:rPr>
  </w:style>
  <w:style w:type="character" w:customStyle="1" w:styleId="Heading6Char">
    <w:name w:val="Heading 6 Char"/>
    <w:link w:val="Heading6"/>
    <w:uiPriority w:val="9"/>
    <w:rsid w:val="00597FFC"/>
    <w:rPr>
      <w:rFonts w:ascii="Cambria" w:eastAsia="Times New Roman" w:hAnsi="Cambria" w:cs="Times New Roman"/>
      <w:i/>
      <w:iCs/>
      <w:color w:val="7F0000"/>
    </w:rPr>
  </w:style>
  <w:style w:type="character" w:customStyle="1" w:styleId="Heading7Char">
    <w:name w:val="Heading 7 Char"/>
    <w:link w:val="Heading7"/>
    <w:uiPriority w:val="9"/>
    <w:rsid w:val="00597FFC"/>
    <w:rPr>
      <w:rFonts w:ascii="Cambria" w:eastAsia="Times New Roman" w:hAnsi="Cambria" w:cs="Times New Roman"/>
      <w:i/>
      <w:iCs/>
      <w:color w:val="A8A8A8"/>
    </w:rPr>
  </w:style>
  <w:style w:type="character" w:customStyle="1" w:styleId="Heading8Char">
    <w:name w:val="Heading 8 Char"/>
    <w:link w:val="Heading8"/>
    <w:uiPriority w:val="9"/>
    <w:rsid w:val="00597FFC"/>
    <w:rPr>
      <w:rFonts w:ascii="Cambria" w:eastAsia="Times New Roman" w:hAnsi="Cambria" w:cs="Times New Roman"/>
      <w:color w:val="FF0000"/>
      <w:sz w:val="20"/>
      <w:szCs w:val="20"/>
    </w:rPr>
  </w:style>
  <w:style w:type="character" w:customStyle="1" w:styleId="Heading9Char">
    <w:name w:val="Heading 9 Char"/>
    <w:link w:val="Heading9"/>
    <w:uiPriority w:val="9"/>
    <w:rsid w:val="00597FFC"/>
    <w:rPr>
      <w:rFonts w:ascii="Cambria" w:eastAsia="Times New Roman" w:hAnsi="Cambria" w:cs="Times New Roman"/>
      <w:i/>
      <w:iCs/>
      <w:color w:val="A8A8A8"/>
      <w:sz w:val="20"/>
      <w:szCs w:val="20"/>
    </w:rPr>
  </w:style>
  <w:style w:type="paragraph" w:styleId="Title">
    <w:name w:val="Title"/>
    <w:basedOn w:val="Normal"/>
    <w:next w:val="Normal"/>
    <w:link w:val="TitleChar"/>
    <w:uiPriority w:val="10"/>
    <w:qFormat/>
    <w:rsid w:val="00597FFC"/>
    <w:pPr>
      <w:pBdr>
        <w:bottom w:val="single" w:sz="8" w:space="4" w:color="FF0000"/>
      </w:pBdr>
      <w:spacing w:after="300" w:line="240" w:lineRule="auto"/>
      <w:contextualSpacing/>
    </w:pPr>
    <w:rPr>
      <w:rFonts w:ascii="Cambria" w:hAnsi="Cambria" w:cs="Times New Roman"/>
      <w:smallCaps/>
      <w:color w:val="080808"/>
      <w:spacing w:val="5"/>
      <w:kern w:val="28"/>
      <w:sz w:val="52"/>
      <w:szCs w:val="52"/>
      <w:lang w:val="en-CA"/>
    </w:rPr>
  </w:style>
  <w:style w:type="character" w:customStyle="1" w:styleId="TitleChar">
    <w:name w:val="Title Char"/>
    <w:link w:val="Title"/>
    <w:uiPriority w:val="10"/>
    <w:rsid w:val="00597FFC"/>
    <w:rPr>
      <w:rFonts w:ascii="Cambria" w:eastAsia="Times New Roman" w:hAnsi="Cambria" w:cs="Times New Roman"/>
      <w:smallCaps/>
      <w:color w:val="080808"/>
      <w:spacing w:val="5"/>
      <w:kern w:val="28"/>
      <w:sz w:val="52"/>
      <w:szCs w:val="52"/>
      <w:lang w:val="en-CA"/>
    </w:rPr>
  </w:style>
  <w:style w:type="paragraph" w:styleId="Subtitle">
    <w:name w:val="Subtitle"/>
    <w:basedOn w:val="Normal"/>
    <w:next w:val="Normal"/>
    <w:link w:val="SubtitleChar"/>
    <w:uiPriority w:val="11"/>
    <w:qFormat/>
    <w:rsid w:val="00597FFC"/>
    <w:pPr>
      <w:numPr>
        <w:ilvl w:val="1"/>
      </w:numPr>
      <w:ind w:left="360" w:hanging="360"/>
    </w:pPr>
    <w:rPr>
      <w:rFonts w:ascii="Cambria" w:hAnsi="Cambria" w:cs="Times New Roman"/>
      <w:iCs/>
      <w:color w:val="FF0000"/>
      <w:spacing w:val="15"/>
      <w:sz w:val="24"/>
      <w:szCs w:val="24"/>
      <w:lang w:val="en-CA"/>
    </w:rPr>
  </w:style>
  <w:style w:type="character" w:customStyle="1" w:styleId="SubtitleChar">
    <w:name w:val="Subtitle Char"/>
    <w:link w:val="Subtitle"/>
    <w:uiPriority w:val="11"/>
    <w:rsid w:val="00597FFC"/>
    <w:rPr>
      <w:rFonts w:ascii="Cambria" w:eastAsia="Times New Roman" w:hAnsi="Cambria" w:cs="Times New Roman"/>
      <w:iCs/>
      <w:color w:val="FF0000"/>
      <w:spacing w:val="15"/>
      <w:sz w:val="24"/>
      <w:szCs w:val="24"/>
      <w:lang w:val="en-CA"/>
    </w:rPr>
  </w:style>
  <w:style w:type="paragraph" w:styleId="Footer">
    <w:name w:val="footer"/>
    <w:basedOn w:val="Normal"/>
    <w:link w:val="FooterChar"/>
    <w:uiPriority w:val="99"/>
    <w:unhideWhenUsed/>
    <w:rsid w:val="00043569"/>
    <w:pPr>
      <w:tabs>
        <w:tab w:val="center" w:pos="4320"/>
        <w:tab w:val="right" w:pos="8640"/>
      </w:tabs>
    </w:pPr>
  </w:style>
  <w:style w:type="character" w:customStyle="1" w:styleId="FooterChar">
    <w:name w:val="Footer Char"/>
    <w:link w:val="Footer"/>
    <w:uiPriority w:val="99"/>
    <w:rsid w:val="00043569"/>
    <w:rPr>
      <w:rFonts w:cs="Times New Roman"/>
      <w:color w:val="8B8B8B"/>
      <w:szCs w:val="20"/>
    </w:rPr>
  </w:style>
  <w:style w:type="paragraph" w:styleId="Caption">
    <w:name w:val="caption"/>
    <w:basedOn w:val="Normal"/>
    <w:next w:val="Normal"/>
    <w:uiPriority w:val="35"/>
    <w:qFormat/>
    <w:rsid w:val="00597FFC"/>
    <w:pPr>
      <w:spacing w:line="240" w:lineRule="auto"/>
    </w:pPr>
    <w:rPr>
      <w:b/>
      <w:bCs/>
      <w:color w:val="FF0000"/>
      <w:sz w:val="18"/>
      <w:szCs w:val="18"/>
    </w:rPr>
  </w:style>
  <w:style w:type="paragraph" w:styleId="BalloonText">
    <w:name w:val="Balloon Text"/>
    <w:basedOn w:val="Normal"/>
    <w:link w:val="BalloonTextChar"/>
    <w:uiPriority w:val="99"/>
    <w:semiHidden/>
    <w:unhideWhenUsed/>
    <w:rsid w:val="00043569"/>
    <w:rPr>
      <w:rFonts w:ascii="Tahoma" w:hAnsi="Tahoma" w:cs="Tahoma"/>
      <w:sz w:val="16"/>
      <w:szCs w:val="16"/>
    </w:rPr>
  </w:style>
  <w:style w:type="character" w:customStyle="1" w:styleId="BalloonTextChar">
    <w:name w:val="Balloon Text Char"/>
    <w:link w:val="BalloonText"/>
    <w:uiPriority w:val="99"/>
    <w:semiHidden/>
    <w:rsid w:val="00043569"/>
    <w:rPr>
      <w:rFonts w:ascii="Tahoma" w:hAnsi="Tahoma" w:cs="Tahoma"/>
      <w:color w:val="8B8B8B"/>
      <w:sz w:val="16"/>
      <w:szCs w:val="16"/>
    </w:rPr>
  </w:style>
  <w:style w:type="paragraph" w:styleId="BlockText">
    <w:name w:val="Block Text"/>
    <w:aliases w:val="Block Quote"/>
    <w:uiPriority w:val="40"/>
    <w:rsid w:val="00043569"/>
    <w:pPr>
      <w:pBdr>
        <w:top w:val="single" w:sz="2" w:space="10" w:color="FF6666"/>
        <w:bottom w:val="single" w:sz="24" w:space="10" w:color="FF6666"/>
      </w:pBdr>
      <w:spacing w:after="280"/>
      <w:ind w:left="1440" w:right="1440"/>
      <w:jc w:val="both"/>
    </w:pPr>
    <w:rPr>
      <w:color w:val="7F7F7F"/>
      <w:sz w:val="28"/>
      <w:szCs w:val="28"/>
      <w:lang w:val="en-US" w:eastAsia="ko-KR" w:bidi="hi-IN"/>
    </w:rPr>
  </w:style>
  <w:style w:type="character" w:styleId="BookTitle">
    <w:name w:val="Book Title"/>
    <w:uiPriority w:val="33"/>
    <w:qFormat/>
    <w:rsid w:val="00597FFC"/>
    <w:rPr>
      <w:b/>
      <w:bCs/>
      <w:smallCaps/>
      <w:spacing w:val="5"/>
    </w:rPr>
  </w:style>
  <w:style w:type="character" w:styleId="Emphasis">
    <w:name w:val="Emphasis"/>
    <w:uiPriority w:val="20"/>
    <w:qFormat/>
    <w:rsid w:val="00597FFC"/>
    <w:rPr>
      <w:i/>
      <w:iCs/>
    </w:rPr>
  </w:style>
  <w:style w:type="paragraph" w:styleId="Header">
    <w:name w:val="header"/>
    <w:basedOn w:val="Normal"/>
    <w:link w:val="HeaderChar"/>
    <w:uiPriority w:val="99"/>
    <w:unhideWhenUsed/>
    <w:rsid w:val="00043569"/>
    <w:pPr>
      <w:tabs>
        <w:tab w:val="center" w:pos="4320"/>
        <w:tab w:val="right" w:pos="8640"/>
      </w:tabs>
    </w:pPr>
  </w:style>
  <w:style w:type="character" w:customStyle="1" w:styleId="HeaderChar">
    <w:name w:val="Header Char"/>
    <w:link w:val="Header"/>
    <w:uiPriority w:val="99"/>
    <w:rsid w:val="00043569"/>
    <w:rPr>
      <w:rFonts w:cs="Times New Roman"/>
      <w:color w:val="8B8B8B"/>
      <w:szCs w:val="20"/>
    </w:rPr>
  </w:style>
  <w:style w:type="character" w:styleId="IntenseEmphasis">
    <w:name w:val="Intense Emphasis"/>
    <w:uiPriority w:val="21"/>
    <w:qFormat/>
    <w:rsid w:val="00597FFC"/>
    <w:rPr>
      <w:b/>
      <w:bCs/>
      <w:i/>
      <w:iCs/>
      <w:color w:val="FF0000"/>
    </w:rPr>
  </w:style>
  <w:style w:type="paragraph" w:customStyle="1" w:styleId="LightShading-Accent21">
    <w:name w:val="Light Shading - Accent 21"/>
    <w:basedOn w:val="Normal"/>
    <w:next w:val="Normal"/>
    <w:link w:val="LightShading-Accent2Char"/>
    <w:uiPriority w:val="30"/>
    <w:qFormat/>
    <w:rsid w:val="00597FFC"/>
    <w:pPr>
      <w:pBdr>
        <w:bottom w:val="single" w:sz="4" w:space="4" w:color="FF0000"/>
      </w:pBdr>
      <w:spacing w:before="200" w:after="280"/>
      <w:ind w:left="936" w:right="936"/>
    </w:pPr>
    <w:rPr>
      <w:b/>
      <w:bCs/>
      <w:i/>
      <w:iCs/>
      <w:color w:val="FF0000"/>
    </w:rPr>
  </w:style>
  <w:style w:type="character" w:customStyle="1" w:styleId="LightShading-Accent2Char">
    <w:name w:val="Light Shading - Accent 2 Char"/>
    <w:link w:val="LightShading-Accent21"/>
    <w:uiPriority w:val="30"/>
    <w:rsid w:val="00597FFC"/>
    <w:rPr>
      <w:b/>
      <w:bCs/>
      <w:i/>
      <w:iCs/>
      <w:color w:val="FF0000"/>
    </w:rPr>
  </w:style>
  <w:style w:type="character" w:styleId="IntenseReference">
    <w:name w:val="Intense Reference"/>
    <w:uiPriority w:val="32"/>
    <w:qFormat/>
    <w:rsid w:val="00597FFC"/>
    <w:rPr>
      <w:b/>
      <w:bCs/>
      <w:smallCaps/>
      <w:color w:val="00B0F0"/>
      <w:spacing w:val="5"/>
      <w:u w:val="single"/>
    </w:rPr>
  </w:style>
  <w:style w:type="paragraph" w:styleId="ListBullet">
    <w:name w:val="List Bullet"/>
    <w:basedOn w:val="Normal"/>
    <w:uiPriority w:val="36"/>
    <w:unhideWhenUsed/>
    <w:rsid w:val="00043569"/>
    <w:pPr>
      <w:numPr>
        <w:numId w:val="1"/>
      </w:numPr>
      <w:spacing w:after="0"/>
      <w:contextualSpacing/>
    </w:pPr>
  </w:style>
  <w:style w:type="paragraph" w:styleId="ListBullet2">
    <w:name w:val="List Bullet 2"/>
    <w:basedOn w:val="Normal"/>
    <w:uiPriority w:val="36"/>
    <w:unhideWhenUsed/>
    <w:rsid w:val="00043569"/>
    <w:pPr>
      <w:numPr>
        <w:numId w:val="2"/>
      </w:numPr>
      <w:spacing w:after="0"/>
    </w:pPr>
  </w:style>
  <w:style w:type="paragraph" w:styleId="ListBullet3">
    <w:name w:val="List Bullet 3"/>
    <w:basedOn w:val="Normal"/>
    <w:uiPriority w:val="36"/>
    <w:unhideWhenUsed/>
    <w:rsid w:val="00043569"/>
    <w:pPr>
      <w:numPr>
        <w:numId w:val="3"/>
      </w:numPr>
      <w:spacing w:after="0"/>
    </w:pPr>
  </w:style>
  <w:style w:type="paragraph" w:styleId="ListBullet4">
    <w:name w:val="List Bullet 4"/>
    <w:basedOn w:val="Normal"/>
    <w:uiPriority w:val="36"/>
    <w:unhideWhenUsed/>
    <w:rsid w:val="00043569"/>
    <w:pPr>
      <w:numPr>
        <w:numId w:val="4"/>
      </w:numPr>
      <w:spacing w:after="0"/>
    </w:pPr>
  </w:style>
  <w:style w:type="paragraph" w:styleId="ListBullet5">
    <w:name w:val="List Bullet 5"/>
    <w:basedOn w:val="Normal"/>
    <w:uiPriority w:val="36"/>
    <w:unhideWhenUsed/>
    <w:rsid w:val="00043569"/>
    <w:pPr>
      <w:numPr>
        <w:numId w:val="5"/>
      </w:numPr>
      <w:spacing w:after="0"/>
    </w:pPr>
  </w:style>
  <w:style w:type="paragraph" w:styleId="NoSpacing">
    <w:name w:val="No Spacing"/>
    <w:uiPriority w:val="1"/>
    <w:qFormat/>
    <w:rsid w:val="00597FFC"/>
    <w:rPr>
      <w:sz w:val="22"/>
      <w:szCs w:val="22"/>
      <w:lang w:val="en-US" w:bidi="en-US"/>
    </w:rPr>
  </w:style>
  <w:style w:type="character" w:styleId="PlaceholderText">
    <w:name w:val="Placeholder Text"/>
    <w:uiPriority w:val="99"/>
    <w:semiHidden/>
    <w:rsid w:val="00043569"/>
    <w:rPr>
      <w:color w:val="808080"/>
    </w:rPr>
  </w:style>
  <w:style w:type="paragraph" w:customStyle="1" w:styleId="ColorfulGrid-Accent11">
    <w:name w:val="Colorful Grid - Accent 11"/>
    <w:basedOn w:val="Normal"/>
    <w:next w:val="Normal"/>
    <w:link w:val="ColorfulGrid-Accent1Char"/>
    <w:uiPriority w:val="29"/>
    <w:qFormat/>
    <w:rsid w:val="00597FFC"/>
    <w:rPr>
      <w:i/>
      <w:iCs/>
      <w:color w:val="8B8B8B"/>
    </w:rPr>
  </w:style>
  <w:style w:type="character" w:customStyle="1" w:styleId="ColorfulGrid-Accent1Char">
    <w:name w:val="Colorful Grid - Accent 1 Char"/>
    <w:link w:val="ColorfulGrid-Accent11"/>
    <w:uiPriority w:val="29"/>
    <w:rsid w:val="00597FFC"/>
    <w:rPr>
      <w:i/>
      <w:iCs/>
      <w:color w:val="8B8B8B"/>
    </w:rPr>
  </w:style>
  <w:style w:type="character" w:styleId="Strong">
    <w:name w:val="Strong"/>
    <w:uiPriority w:val="22"/>
    <w:qFormat/>
    <w:rsid w:val="002C2848"/>
    <w:rPr>
      <w:b/>
    </w:rPr>
  </w:style>
  <w:style w:type="character" w:styleId="SubtleEmphasis">
    <w:name w:val="Subtle Emphasis"/>
    <w:uiPriority w:val="19"/>
    <w:qFormat/>
    <w:rsid w:val="00597FFC"/>
    <w:rPr>
      <w:i/>
      <w:iCs/>
      <w:color w:val="C5C5C5"/>
    </w:rPr>
  </w:style>
  <w:style w:type="character" w:styleId="SubtleReference">
    <w:name w:val="Subtle Reference"/>
    <w:uiPriority w:val="31"/>
    <w:qFormat/>
    <w:rsid w:val="00597FFC"/>
    <w:rPr>
      <w:smallCaps/>
      <w:color w:val="00B0F0"/>
      <w:u w:val="single"/>
    </w:rPr>
  </w:style>
  <w:style w:type="table" w:styleId="TableGrid">
    <w:name w:val="Table Grid"/>
    <w:basedOn w:val="TableNormal"/>
    <w:uiPriority w:val="1"/>
    <w:rsid w:val="00043569"/>
    <w:rPr>
      <w:rFonts w:cs="Calibri"/>
    </w:rPr>
    <w:tblPr>
      <w:tblInd w:w="0" w:type="dxa"/>
      <w:tblBorders>
        <w:top w:val="single" w:sz="4" w:space="0" w:color="8B8B8B"/>
        <w:left w:val="single" w:sz="4" w:space="0" w:color="8B8B8B"/>
        <w:bottom w:val="single" w:sz="4" w:space="0" w:color="8B8B8B"/>
        <w:right w:val="single" w:sz="4" w:space="0" w:color="8B8B8B"/>
        <w:insideH w:val="single" w:sz="4" w:space="0" w:color="8B8B8B"/>
        <w:insideV w:val="single" w:sz="4" w:space="0" w:color="8B8B8B"/>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9C7527"/>
    <w:pPr>
      <w:tabs>
        <w:tab w:val="right" w:leader="dot" w:pos="8630"/>
      </w:tabs>
    </w:pPr>
    <w:rPr>
      <w:smallCaps/>
      <w:noProof/>
      <w:color w:val="C00000"/>
    </w:rPr>
  </w:style>
  <w:style w:type="paragraph" w:styleId="TOC2">
    <w:name w:val="toc 2"/>
    <w:basedOn w:val="Normal"/>
    <w:next w:val="Normal"/>
    <w:autoRedefine/>
    <w:uiPriority w:val="39"/>
    <w:unhideWhenUsed/>
    <w:qFormat/>
    <w:rsid w:val="00043569"/>
    <w:pPr>
      <w:tabs>
        <w:tab w:val="right" w:leader="dot" w:pos="8630"/>
      </w:tabs>
      <w:spacing w:after="40" w:line="240" w:lineRule="auto"/>
      <w:ind w:left="216"/>
    </w:pPr>
    <w:rPr>
      <w:smallCaps/>
      <w:noProof/>
    </w:rPr>
  </w:style>
  <w:style w:type="paragraph" w:styleId="TOC3">
    <w:name w:val="toc 3"/>
    <w:basedOn w:val="Normal"/>
    <w:next w:val="Normal"/>
    <w:autoRedefine/>
    <w:uiPriority w:val="39"/>
    <w:unhideWhenUsed/>
    <w:qFormat/>
    <w:rsid w:val="00043569"/>
    <w:pPr>
      <w:tabs>
        <w:tab w:val="right" w:leader="dot" w:pos="8630"/>
      </w:tabs>
      <w:spacing w:after="40" w:line="240" w:lineRule="auto"/>
      <w:ind w:left="446"/>
    </w:pPr>
    <w:rPr>
      <w:smallCaps/>
      <w:noProof/>
    </w:rPr>
  </w:style>
  <w:style w:type="paragraph" w:styleId="TOC4">
    <w:name w:val="toc 4"/>
    <w:basedOn w:val="Normal"/>
    <w:next w:val="Normal"/>
    <w:autoRedefine/>
    <w:uiPriority w:val="39"/>
    <w:unhideWhenUsed/>
    <w:rsid w:val="00043569"/>
    <w:pPr>
      <w:tabs>
        <w:tab w:val="right" w:leader="dot" w:pos="8630"/>
      </w:tabs>
      <w:spacing w:after="40" w:line="240" w:lineRule="auto"/>
      <w:ind w:left="662"/>
    </w:pPr>
    <w:rPr>
      <w:smallCaps/>
      <w:noProof/>
    </w:rPr>
  </w:style>
  <w:style w:type="paragraph" w:styleId="TOC5">
    <w:name w:val="toc 5"/>
    <w:basedOn w:val="Normal"/>
    <w:next w:val="Normal"/>
    <w:autoRedefine/>
    <w:uiPriority w:val="39"/>
    <w:unhideWhenUsed/>
    <w:rsid w:val="00043569"/>
    <w:pPr>
      <w:tabs>
        <w:tab w:val="right" w:leader="dot" w:pos="8630"/>
      </w:tabs>
      <w:spacing w:after="40" w:line="240" w:lineRule="auto"/>
      <w:ind w:left="878"/>
    </w:pPr>
    <w:rPr>
      <w:smallCaps/>
      <w:noProof/>
    </w:rPr>
  </w:style>
  <w:style w:type="paragraph" w:styleId="TOC6">
    <w:name w:val="toc 6"/>
    <w:basedOn w:val="Normal"/>
    <w:next w:val="Normal"/>
    <w:autoRedefine/>
    <w:uiPriority w:val="39"/>
    <w:unhideWhenUsed/>
    <w:rsid w:val="00043569"/>
    <w:pPr>
      <w:tabs>
        <w:tab w:val="right" w:leader="dot" w:pos="8630"/>
      </w:tabs>
      <w:spacing w:after="40" w:line="240" w:lineRule="auto"/>
      <w:ind w:left="1094"/>
    </w:pPr>
    <w:rPr>
      <w:smallCaps/>
      <w:noProof/>
    </w:rPr>
  </w:style>
  <w:style w:type="paragraph" w:styleId="TOC7">
    <w:name w:val="toc 7"/>
    <w:basedOn w:val="Normal"/>
    <w:next w:val="Normal"/>
    <w:autoRedefine/>
    <w:uiPriority w:val="39"/>
    <w:unhideWhenUsed/>
    <w:rsid w:val="00043569"/>
    <w:pPr>
      <w:tabs>
        <w:tab w:val="right" w:leader="dot" w:pos="8630"/>
      </w:tabs>
      <w:spacing w:after="40" w:line="240" w:lineRule="auto"/>
      <w:ind w:left="1325"/>
    </w:pPr>
    <w:rPr>
      <w:smallCaps/>
      <w:noProof/>
    </w:rPr>
  </w:style>
  <w:style w:type="paragraph" w:styleId="TOC8">
    <w:name w:val="toc 8"/>
    <w:basedOn w:val="Normal"/>
    <w:next w:val="Normal"/>
    <w:autoRedefine/>
    <w:uiPriority w:val="39"/>
    <w:unhideWhenUsed/>
    <w:rsid w:val="00043569"/>
    <w:pPr>
      <w:tabs>
        <w:tab w:val="right" w:leader="dot" w:pos="8630"/>
      </w:tabs>
      <w:spacing w:after="40" w:line="240" w:lineRule="auto"/>
      <w:ind w:left="1540"/>
    </w:pPr>
    <w:rPr>
      <w:smallCaps/>
      <w:noProof/>
    </w:rPr>
  </w:style>
  <w:style w:type="paragraph" w:styleId="TOC9">
    <w:name w:val="toc 9"/>
    <w:basedOn w:val="Normal"/>
    <w:next w:val="Normal"/>
    <w:autoRedefine/>
    <w:uiPriority w:val="39"/>
    <w:unhideWhenUsed/>
    <w:rsid w:val="00043569"/>
    <w:pPr>
      <w:tabs>
        <w:tab w:val="right" w:leader="dot" w:pos="8630"/>
      </w:tabs>
      <w:spacing w:after="40" w:line="240" w:lineRule="auto"/>
      <w:ind w:left="1760"/>
    </w:pPr>
    <w:rPr>
      <w:smallCaps/>
      <w:noProof/>
    </w:rPr>
  </w:style>
  <w:style w:type="character" w:styleId="Hyperlink">
    <w:name w:val="Hyperlink"/>
    <w:uiPriority w:val="99"/>
    <w:unhideWhenUsed/>
    <w:rsid w:val="00043569"/>
    <w:rPr>
      <w:color w:val="FF0000"/>
      <w:u w:val="single"/>
    </w:rPr>
  </w:style>
  <w:style w:type="paragraph" w:customStyle="1" w:styleId="ColorfulList-Accent11">
    <w:name w:val="Colorful List - Accent 11"/>
    <w:basedOn w:val="Normal"/>
    <w:uiPriority w:val="34"/>
    <w:qFormat/>
    <w:rsid w:val="00597FFC"/>
    <w:pPr>
      <w:ind w:left="720"/>
      <w:contextualSpacing/>
    </w:pPr>
  </w:style>
  <w:style w:type="paragraph" w:styleId="TOCHeading">
    <w:name w:val="TOC Heading"/>
    <w:basedOn w:val="Heading1"/>
    <w:next w:val="Normal"/>
    <w:uiPriority w:val="39"/>
    <w:semiHidden/>
    <w:unhideWhenUsed/>
    <w:qFormat/>
    <w:rsid w:val="00597FFC"/>
    <w:pPr>
      <w:outlineLvl w:val="9"/>
    </w:pPr>
  </w:style>
  <w:style w:type="paragraph" w:customStyle="1" w:styleId="Default">
    <w:name w:val="Default"/>
    <w:rsid w:val="00FB55AA"/>
    <w:pPr>
      <w:autoSpaceDE w:val="0"/>
      <w:autoSpaceDN w:val="0"/>
      <w:adjustRightInd w:val="0"/>
    </w:pPr>
    <w:rPr>
      <w:rFonts w:ascii="Arial" w:eastAsia="Calibri" w:hAnsi="Arial" w:cs="Arial"/>
      <w:color w:val="000000"/>
      <w:sz w:val="24"/>
      <w:szCs w:val="24"/>
      <w:lang w:val="en-US"/>
    </w:rPr>
  </w:style>
  <w:style w:type="character" w:styleId="FollowedHyperlink">
    <w:name w:val="FollowedHyperlink"/>
    <w:uiPriority w:val="99"/>
    <w:semiHidden/>
    <w:unhideWhenUsed/>
    <w:rsid w:val="00C36EB0"/>
    <w:rPr>
      <w:color w:val="00B0F0"/>
      <w:u w:val="single"/>
    </w:rPr>
  </w:style>
  <w:style w:type="character" w:styleId="CommentReference">
    <w:name w:val="annotation reference"/>
    <w:uiPriority w:val="99"/>
    <w:semiHidden/>
    <w:unhideWhenUsed/>
    <w:rsid w:val="00AE02B5"/>
    <w:rPr>
      <w:sz w:val="16"/>
      <w:szCs w:val="16"/>
    </w:rPr>
  </w:style>
  <w:style w:type="paragraph" w:styleId="CommentText">
    <w:name w:val="annotation text"/>
    <w:basedOn w:val="Normal"/>
    <w:link w:val="CommentTextChar"/>
    <w:uiPriority w:val="99"/>
    <w:semiHidden/>
    <w:unhideWhenUsed/>
    <w:rsid w:val="00AE02B5"/>
    <w:pPr>
      <w:spacing w:line="240" w:lineRule="auto"/>
    </w:pPr>
    <w:rPr>
      <w:sz w:val="20"/>
      <w:szCs w:val="20"/>
    </w:rPr>
  </w:style>
  <w:style w:type="character" w:customStyle="1" w:styleId="CommentTextChar">
    <w:name w:val="Comment Text Char"/>
    <w:link w:val="CommentText"/>
    <w:uiPriority w:val="99"/>
    <w:semiHidden/>
    <w:rsid w:val="00AE02B5"/>
    <w:rPr>
      <w:rFonts w:eastAsia="Times New Roman" w:cs="Arial"/>
      <w:color w:val="000000"/>
      <w:sz w:val="20"/>
      <w:szCs w:val="20"/>
      <w:lang w:bidi="ar-SA"/>
    </w:rPr>
  </w:style>
  <w:style w:type="paragraph" w:styleId="CommentSubject">
    <w:name w:val="annotation subject"/>
    <w:basedOn w:val="CommentText"/>
    <w:next w:val="CommentText"/>
    <w:link w:val="CommentSubjectChar"/>
    <w:uiPriority w:val="99"/>
    <w:semiHidden/>
    <w:unhideWhenUsed/>
    <w:rsid w:val="00AE02B5"/>
    <w:rPr>
      <w:b/>
      <w:bCs/>
    </w:rPr>
  </w:style>
  <w:style w:type="character" w:customStyle="1" w:styleId="CommentSubjectChar">
    <w:name w:val="Comment Subject Char"/>
    <w:link w:val="CommentSubject"/>
    <w:uiPriority w:val="99"/>
    <w:semiHidden/>
    <w:rsid w:val="00AE02B5"/>
    <w:rPr>
      <w:rFonts w:eastAsia="Times New Roman" w:cs="Arial"/>
      <w:b/>
      <w:bCs/>
      <w:color w:val="000000"/>
      <w:sz w:val="20"/>
      <w:szCs w:val="20"/>
      <w:lang w:bidi="ar-SA"/>
    </w:rPr>
  </w:style>
  <w:style w:type="paragraph" w:styleId="NormalWeb">
    <w:name w:val="Normal (Web)"/>
    <w:basedOn w:val="Normal"/>
    <w:uiPriority w:val="99"/>
    <w:semiHidden/>
    <w:unhideWhenUsed/>
    <w:rsid w:val="00631071"/>
    <w:pPr>
      <w:autoSpaceDE/>
      <w:autoSpaceDN/>
      <w:adjustRightInd/>
      <w:spacing w:before="100" w:beforeAutospacing="1" w:after="100" w:afterAutospacing="1" w:line="240" w:lineRule="auto"/>
    </w:pPr>
    <w:rPr>
      <w:rFonts w:ascii="Times New Roman" w:hAnsi="Times New Roman" w:cs="Times New Roman"/>
      <w:color w:val="auto"/>
      <w:sz w:val="24"/>
      <w:szCs w:val="24"/>
    </w:rPr>
  </w:style>
  <w:style w:type="paragraph" w:customStyle="1" w:styleId="ColorfulShading-Accent11">
    <w:name w:val="Colorful Shading - Accent 11"/>
    <w:hidden/>
    <w:uiPriority w:val="99"/>
    <w:semiHidden/>
    <w:rsid w:val="002A7B70"/>
    <w:rPr>
      <w:rFonts w:cs="Arial"/>
      <w:color w:val="000000"/>
      <w:sz w:val="22"/>
      <w:szCs w:val="22"/>
      <w:lang w:val="en-US"/>
    </w:rPr>
  </w:style>
  <w:style w:type="paragraph" w:styleId="DocumentMap">
    <w:name w:val="Document Map"/>
    <w:basedOn w:val="Normal"/>
    <w:link w:val="DocumentMapChar"/>
    <w:uiPriority w:val="99"/>
    <w:semiHidden/>
    <w:unhideWhenUsed/>
    <w:rsid w:val="002A7B70"/>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2A7B70"/>
    <w:rPr>
      <w:rFonts w:ascii="Tahoma" w:eastAsia="Times New Roman" w:hAnsi="Tahoma" w:cs="Tahoma"/>
      <w:color w:val="000000"/>
      <w:sz w:val="16"/>
      <w:szCs w:val="16"/>
      <w:lang w:bidi="ar-SA"/>
    </w:rPr>
  </w:style>
  <w:style w:type="table" w:styleId="DarkList-Accent2">
    <w:name w:val="Dark List Accent 2"/>
    <w:basedOn w:val="TableNormal"/>
    <w:uiPriority w:val="61"/>
    <w:rsid w:val="00E64019"/>
    <w:rPr>
      <w:rFonts w:eastAsia="Calibri"/>
    </w:rPr>
    <w:tblPr>
      <w:tblStyleRowBandSize w:val="1"/>
      <w:tblStyleColBandSize w:val="1"/>
      <w:tblInd w:w="0" w:type="dxa"/>
      <w:tblBorders>
        <w:top w:val="single" w:sz="8" w:space="0" w:color="00B0F0"/>
        <w:left w:val="single" w:sz="8" w:space="0" w:color="00B0F0"/>
        <w:bottom w:val="single" w:sz="8" w:space="0" w:color="00B0F0"/>
        <w:right w:val="single" w:sz="8" w:space="0" w:color="00B0F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B0F0"/>
      </w:tcPr>
    </w:tblStylePr>
    <w:tblStylePr w:type="lastRow">
      <w:pPr>
        <w:spacing w:before="0" w:after="0" w:line="240" w:lineRule="auto"/>
      </w:pPr>
      <w:rPr>
        <w:b/>
        <w:bCs/>
      </w:rPr>
      <w:tblPr/>
      <w:tcPr>
        <w:tcBorders>
          <w:top w:val="double" w:sz="6" w:space="0" w:color="00B0F0"/>
          <w:left w:val="single" w:sz="8" w:space="0" w:color="00B0F0"/>
          <w:bottom w:val="single" w:sz="8" w:space="0" w:color="00B0F0"/>
          <w:right w:val="single" w:sz="8" w:space="0" w:color="00B0F0"/>
        </w:tcBorders>
      </w:tcPr>
    </w:tblStylePr>
    <w:tblStylePr w:type="firstCol">
      <w:rPr>
        <w:b/>
        <w:bCs/>
      </w:rPr>
    </w:tblStylePr>
    <w:tblStylePr w:type="lastCol">
      <w:rPr>
        <w:b/>
        <w:bCs/>
      </w:rPr>
    </w:tblStylePr>
    <w:tblStylePr w:type="band1Vert">
      <w:tblPr/>
      <w:tcPr>
        <w:tcBorders>
          <w:top w:val="single" w:sz="8" w:space="0" w:color="00B0F0"/>
          <w:left w:val="single" w:sz="8" w:space="0" w:color="00B0F0"/>
          <w:bottom w:val="single" w:sz="8" w:space="0" w:color="00B0F0"/>
          <w:right w:val="single" w:sz="8" w:space="0" w:color="00B0F0"/>
        </w:tcBorders>
      </w:tcPr>
    </w:tblStylePr>
    <w:tblStylePr w:type="band1Horz">
      <w:tblPr/>
      <w:tcPr>
        <w:tcBorders>
          <w:top w:val="single" w:sz="8" w:space="0" w:color="00B0F0"/>
          <w:left w:val="single" w:sz="8" w:space="0" w:color="00B0F0"/>
          <w:bottom w:val="single" w:sz="8" w:space="0" w:color="00B0F0"/>
          <w:right w:val="single" w:sz="8" w:space="0" w:color="00B0F0"/>
        </w:tcBorders>
      </w:tcPr>
    </w:tblStylePr>
  </w:style>
  <w:style w:type="paragraph" w:styleId="ListParagraph">
    <w:name w:val="List Paragraph"/>
    <w:basedOn w:val="Normal"/>
    <w:uiPriority w:val="34"/>
    <w:qFormat/>
    <w:rsid w:val="005C1113"/>
    <w:pPr>
      <w:ind w:left="720" w:hanging="360"/>
      <w:contextualSpacing/>
    </w:pPr>
  </w:style>
  <w:style w:type="paragraph" w:styleId="PlainText">
    <w:name w:val="Plain Text"/>
    <w:basedOn w:val="Normal"/>
    <w:link w:val="PlainTextChar"/>
    <w:uiPriority w:val="99"/>
    <w:unhideWhenUsed/>
    <w:rsid w:val="001776E7"/>
    <w:pPr>
      <w:autoSpaceDE/>
      <w:autoSpaceDN/>
      <w:adjustRightInd/>
      <w:spacing w:after="0" w:line="240" w:lineRule="auto"/>
    </w:pPr>
    <w:rPr>
      <w:rFonts w:ascii="Consolas" w:eastAsia="Calibri" w:hAnsi="Consolas" w:cs="Times New Roman"/>
      <w:color w:val="auto"/>
      <w:sz w:val="21"/>
      <w:szCs w:val="21"/>
    </w:rPr>
  </w:style>
  <w:style w:type="character" w:customStyle="1" w:styleId="PlainTextChar">
    <w:name w:val="Plain Text Char"/>
    <w:link w:val="PlainText"/>
    <w:uiPriority w:val="99"/>
    <w:rsid w:val="001776E7"/>
    <w:rPr>
      <w:rFonts w:ascii="Consolas" w:eastAsia="Calibri" w:hAnsi="Consolas" w:cs="Times New Roman"/>
      <w:sz w:val="21"/>
      <w:szCs w:val="21"/>
    </w:rPr>
  </w:style>
  <w:style w:type="character" w:styleId="PageNumber">
    <w:name w:val="page number"/>
    <w:basedOn w:val="DefaultParagraphFont"/>
    <w:rsid w:val="00375833"/>
  </w:style>
  <w:style w:type="paragraph" w:customStyle="1" w:styleId="Body">
    <w:name w:val="Body"/>
    <w:rsid w:val="005B74ED"/>
    <w:pPr>
      <w:suppressAutoHyphens/>
      <w:spacing w:after="180" w:line="312" w:lineRule="auto"/>
    </w:pPr>
    <w:rPr>
      <w:rFonts w:ascii="Helvetica Neue Light" w:eastAsia="ヒラギノ角ゴ Pro W3" w:hAnsi="Helvetica Neue Light"/>
      <w:color w:val="000000"/>
      <w:sz w:val="18"/>
      <w:lang w:val="en-US"/>
    </w:rPr>
  </w:style>
  <w:style w:type="character" w:customStyle="1" w:styleId="Emphasis1">
    <w:name w:val="Emphasis1"/>
    <w:rsid w:val="000B5042"/>
    <w:rPr>
      <w:rFonts w:ascii="Corbel Bold" w:eastAsia="ヒラギノ角ゴ Pro W3" w:hAnsi="Corbel Bold"/>
      <w:b w:val="0"/>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69325">
      <w:marLeft w:val="0"/>
      <w:marRight w:val="0"/>
      <w:marTop w:val="0"/>
      <w:marBottom w:val="0"/>
      <w:divBdr>
        <w:top w:val="none" w:sz="0" w:space="0" w:color="auto"/>
        <w:left w:val="none" w:sz="0" w:space="0" w:color="auto"/>
        <w:bottom w:val="none" w:sz="0" w:space="0" w:color="auto"/>
        <w:right w:val="none" w:sz="0" w:space="0" w:color="auto"/>
      </w:divBdr>
      <w:divsChild>
        <w:div w:id="1064377346">
          <w:marLeft w:val="0"/>
          <w:marRight w:val="0"/>
          <w:marTop w:val="0"/>
          <w:marBottom w:val="0"/>
          <w:divBdr>
            <w:top w:val="none" w:sz="0" w:space="0" w:color="auto"/>
            <w:left w:val="none" w:sz="0" w:space="0" w:color="auto"/>
            <w:bottom w:val="none" w:sz="0" w:space="0" w:color="auto"/>
            <w:right w:val="none" w:sz="0" w:space="0" w:color="auto"/>
          </w:divBdr>
          <w:divsChild>
            <w:div w:id="1326476805">
              <w:marLeft w:val="0"/>
              <w:marRight w:val="0"/>
              <w:marTop w:val="0"/>
              <w:marBottom w:val="0"/>
              <w:divBdr>
                <w:top w:val="none" w:sz="0" w:space="0" w:color="auto"/>
                <w:left w:val="none" w:sz="0" w:space="0" w:color="auto"/>
                <w:bottom w:val="none" w:sz="0" w:space="0" w:color="auto"/>
                <w:right w:val="none" w:sz="0" w:space="0" w:color="auto"/>
              </w:divBdr>
            </w:div>
            <w:div w:id="16190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9551">
      <w:bodyDiv w:val="1"/>
      <w:marLeft w:val="0"/>
      <w:marRight w:val="0"/>
      <w:marTop w:val="0"/>
      <w:marBottom w:val="0"/>
      <w:divBdr>
        <w:top w:val="none" w:sz="0" w:space="0" w:color="auto"/>
        <w:left w:val="none" w:sz="0" w:space="0" w:color="auto"/>
        <w:bottom w:val="none" w:sz="0" w:space="0" w:color="auto"/>
        <w:right w:val="none" w:sz="0" w:space="0" w:color="auto"/>
      </w:divBdr>
    </w:div>
    <w:div w:id="130370172">
      <w:bodyDiv w:val="1"/>
      <w:marLeft w:val="0"/>
      <w:marRight w:val="0"/>
      <w:marTop w:val="0"/>
      <w:marBottom w:val="0"/>
      <w:divBdr>
        <w:top w:val="none" w:sz="0" w:space="0" w:color="auto"/>
        <w:left w:val="none" w:sz="0" w:space="0" w:color="auto"/>
        <w:bottom w:val="none" w:sz="0" w:space="0" w:color="auto"/>
        <w:right w:val="none" w:sz="0" w:space="0" w:color="auto"/>
      </w:divBdr>
    </w:div>
    <w:div w:id="156314150">
      <w:marLeft w:val="0"/>
      <w:marRight w:val="0"/>
      <w:marTop w:val="0"/>
      <w:marBottom w:val="0"/>
      <w:divBdr>
        <w:top w:val="none" w:sz="0" w:space="0" w:color="auto"/>
        <w:left w:val="none" w:sz="0" w:space="0" w:color="auto"/>
        <w:bottom w:val="none" w:sz="0" w:space="0" w:color="auto"/>
        <w:right w:val="none" w:sz="0" w:space="0" w:color="auto"/>
      </w:divBdr>
      <w:divsChild>
        <w:div w:id="967323538">
          <w:marLeft w:val="0"/>
          <w:marRight w:val="0"/>
          <w:marTop w:val="0"/>
          <w:marBottom w:val="0"/>
          <w:divBdr>
            <w:top w:val="none" w:sz="0" w:space="0" w:color="auto"/>
            <w:left w:val="none" w:sz="0" w:space="0" w:color="auto"/>
            <w:bottom w:val="none" w:sz="0" w:space="0" w:color="auto"/>
            <w:right w:val="none" w:sz="0" w:space="0" w:color="auto"/>
          </w:divBdr>
          <w:divsChild>
            <w:div w:id="2333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6332">
      <w:bodyDiv w:val="1"/>
      <w:marLeft w:val="0"/>
      <w:marRight w:val="0"/>
      <w:marTop w:val="0"/>
      <w:marBottom w:val="0"/>
      <w:divBdr>
        <w:top w:val="none" w:sz="0" w:space="0" w:color="auto"/>
        <w:left w:val="none" w:sz="0" w:space="0" w:color="auto"/>
        <w:bottom w:val="none" w:sz="0" w:space="0" w:color="auto"/>
        <w:right w:val="none" w:sz="0" w:space="0" w:color="auto"/>
      </w:divBdr>
    </w:div>
    <w:div w:id="253562010">
      <w:bodyDiv w:val="1"/>
      <w:marLeft w:val="0"/>
      <w:marRight w:val="0"/>
      <w:marTop w:val="0"/>
      <w:marBottom w:val="0"/>
      <w:divBdr>
        <w:top w:val="none" w:sz="0" w:space="0" w:color="auto"/>
        <w:left w:val="none" w:sz="0" w:space="0" w:color="auto"/>
        <w:bottom w:val="none" w:sz="0" w:space="0" w:color="auto"/>
        <w:right w:val="none" w:sz="0" w:space="0" w:color="auto"/>
      </w:divBdr>
    </w:div>
    <w:div w:id="274290173">
      <w:bodyDiv w:val="1"/>
      <w:marLeft w:val="0"/>
      <w:marRight w:val="0"/>
      <w:marTop w:val="0"/>
      <w:marBottom w:val="0"/>
      <w:divBdr>
        <w:top w:val="none" w:sz="0" w:space="0" w:color="auto"/>
        <w:left w:val="none" w:sz="0" w:space="0" w:color="auto"/>
        <w:bottom w:val="none" w:sz="0" w:space="0" w:color="auto"/>
        <w:right w:val="none" w:sz="0" w:space="0" w:color="auto"/>
      </w:divBdr>
    </w:div>
    <w:div w:id="355665375">
      <w:bodyDiv w:val="1"/>
      <w:marLeft w:val="0"/>
      <w:marRight w:val="0"/>
      <w:marTop w:val="0"/>
      <w:marBottom w:val="0"/>
      <w:divBdr>
        <w:top w:val="none" w:sz="0" w:space="0" w:color="auto"/>
        <w:left w:val="none" w:sz="0" w:space="0" w:color="auto"/>
        <w:bottom w:val="none" w:sz="0" w:space="0" w:color="auto"/>
        <w:right w:val="none" w:sz="0" w:space="0" w:color="auto"/>
      </w:divBdr>
    </w:div>
    <w:div w:id="380204225">
      <w:bodyDiv w:val="1"/>
      <w:marLeft w:val="0"/>
      <w:marRight w:val="0"/>
      <w:marTop w:val="0"/>
      <w:marBottom w:val="0"/>
      <w:divBdr>
        <w:top w:val="none" w:sz="0" w:space="0" w:color="auto"/>
        <w:left w:val="none" w:sz="0" w:space="0" w:color="auto"/>
        <w:bottom w:val="none" w:sz="0" w:space="0" w:color="auto"/>
        <w:right w:val="none" w:sz="0" w:space="0" w:color="auto"/>
      </w:divBdr>
    </w:div>
    <w:div w:id="605500320">
      <w:bodyDiv w:val="1"/>
      <w:marLeft w:val="0"/>
      <w:marRight w:val="0"/>
      <w:marTop w:val="0"/>
      <w:marBottom w:val="0"/>
      <w:divBdr>
        <w:top w:val="none" w:sz="0" w:space="0" w:color="auto"/>
        <w:left w:val="none" w:sz="0" w:space="0" w:color="auto"/>
        <w:bottom w:val="none" w:sz="0" w:space="0" w:color="auto"/>
        <w:right w:val="none" w:sz="0" w:space="0" w:color="auto"/>
      </w:divBdr>
    </w:div>
    <w:div w:id="647904421">
      <w:bodyDiv w:val="1"/>
      <w:marLeft w:val="0"/>
      <w:marRight w:val="0"/>
      <w:marTop w:val="0"/>
      <w:marBottom w:val="0"/>
      <w:divBdr>
        <w:top w:val="none" w:sz="0" w:space="0" w:color="auto"/>
        <w:left w:val="none" w:sz="0" w:space="0" w:color="auto"/>
        <w:bottom w:val="none" w:sz="0" w:space="0" w:color="auto"/>
        <w:right w:val="none" w:sz="0" w:space="0" w:color="auto"/>
      </w:divBdr>
    </w:div>
    <w:div w:id="729497411">
      <w:bodyDiv w:val="1"/>
      <w:marLeft w:val="0"/>
      <w:marRight w:val="0"/>
      <w:marTop w:val="0"/>
      <w:marBottom w:val="0"/>
      <w:divBdr>
        <w:top w:val="none" w:sz="0" w:space="0" w:color="auto"/>
        <w:left w:val="none" w:sz="0" w:space="0" w:color="auto"/>
        <w:bottom w:val="none" w:sz="0" w:space="0" w:color="auto"/>
        <w:right w:val="none" w:sz="0" w:space="0" w:color="auto"/>
      </w:divBdr>
    </w:div>
    <w:div w:id="742213921">
      <w:bodyDiv w:val="1"/>
      <w:marLeft w:val="0"/>
      <w:marRight w:val="0"/>
      <w:marTop w:val="0"/>
      <w:marBottom w:val="0"/>
      <w:divBdr>
        <w:top w:val="none" w:sz="0" w:space="0" w:color="auto"/>
        <w:left w:val="none" w:sz="0" w:space="0" w:color="auto"/>
        <w:bottom w:val="none" w:sz="0" w:space="0" w:color="auto"/>
        <w:right w:val="none" w:sz="0" w:space="0" w:color="auto"/>
      </w:divBdr>
    </w:div>
    <w:div w:id="782457526">
      <w:bodyDiv w:val="1"/>
      <w:marLeft w:val="0"/>
      <w:marRight w:val="0"/>
      <w:marTop w:val="0"/>
      <w:marBottom w:val="0"/>
      <w:divBdr>
        <w:top w:val="none" w:sz="0" w:space="0" w:color="auto"/>
        <w:left w:val="none" w:sz="0" w:space="0" w:color="auto"/>
        <w:bottom w:val="none" w:sz="0" w:space="0" w:color="auto"/>
        <w:right w:val="none" w:sz="0" w:space="0" w:color="auto"/>
      </w:divBdr>
    </w:div>
    <w:div w:id="799348189">
      <w:bodyDiv w:val="1"/>
      <w:marLeft w:val="0"/>
      <w:marRight w:val="0"/>
      <w:marTop w:val="0"/>
      <w:marBottom w:val="0"/>
      <w:divBdr>
        <w:top w:val="none" w:sz="0" w:space="0" w:color="auto"/>
        <w:left w:val="none" w:sz="0" w:space="0" w:color="auto"/>
        <w:bottom w:val="none" w:sz="0" w:space="0" w:color="auto"/>
        <w:right w:val="none" w:sz="0" w:space="0" w:color="auto"/>
      </w:divBdr>
    </w:div>
    <w:div w:id="845679505">
      <w:bodyDiv w:val="1"/>
      <w:marLeft w:val="0"/>
      <w:marRight w:val="0"/>
      <w:marTop w:val="0"/>
      <w:marBottom w:val="0"/>
      <w:divBdr>
        <w:top w:val="none" w:sz="0" w:space="0" w:color="auto"/>
        <w:left w:val="none" w:sz="0" w:space="0" w:color="auto"/>
        <w:bottom w:val="none" w:sz="0" w:space="0" w:color="auto"/>
        <w:right w:val="none" w:sz="0" w:space="0" w:color="auto"/>
      </w:divBdr>
    </w:div>
    <w:div w:id="889420089">
      <w:bodyDiv w:val="1"/>
      <w:marLeft w:val="0"/>
      <w:marRight w:val="0"/>
      <w:marTop w:val="0"/>
      <w:marBottom w:val="0"/>
      <w:divBdr>
        <w:top w:val="none" w:sz="0" w:space="0" w:color="auto"/>
        <w:left w:val="none" w:sz="0" w:space="0" w:color="auto"/>
        <w:bottom w:val="none" w:sz="0" w:space="0" w:color="auto"/>
        <w:right w:val="none" w:sz="0" w:space="0" w:color="auto"/>
      </w:divBdr>
    </w:div>
    <w:div w:id="917597816">
      <w:bodyDiv w:val="1"/>
      <w:marLeft w:val="0"/>
      <w:marRight w:val="0"/>
      <w:marTop w:val="0"/>
      <w:marBottom w:val="0"/>
      <w:divBdr>
        <w:top w:val="none" w:sz="0" w:space="0" w:color="auto"/>
        <w:left w:val="none" w:sz="0" w:space="0" w:color="auto"/>
        <w:bottom w:val="none" w:sz="0" w:space="0" w:color="auto"/>
        <w:right w:val="none" w:sz="0" w:space="0" w:color="auto"/>
      </w:divBdr>
    </w:div>
    <w:div w:id="930163270">
      <w:bodyDiv w:val="1"/>
      <w:marLeft w:val="0"/>
      <w:marRight w:val="0"/>
      <w:marTop w:val="0"/>
      <w:marBottom w:val="0"/>
      <w:divBdr>
        <w:top w:val="none" w:sz="0" w:space="0" w:color="auto"/>
        <w:left w:val="none" w:sz="0" w:space="0" w:color="auto"/>
        <w:bottom w:val="none" w:sz="0" w:space="0" w:color="auto"/>
        <w:right w:val="none" w:sz="0" w:space="0" w:color="auto"/>
      </w:divBdr>
    </w:div>
    <w:div w:id="931161166">
      <w:bodyDiv w:val="1"/>
      <w:marLeft w:val="0"/>
      <w:marRight w:val="0"/>
      <w:marTop w:val="0"/>
      <w:marBottom w:val="0"/>
      <w:divBdr>
        <w:top w:val="none" w:sz="0" w:space="0" w:color="auto"/>
        <w:left w:val="none" w:sz="0" w:space="0" w:color="auto"/>
        <w:bottom w:val="none" w:sz="0" w:space="0" w:color="auto"/>
        <w:right w:val="none" w:sz="0" w:space="0" w:color="auto"/>
      </w:divBdr>
    </w:div>
    <w:div w:id="1058746652">
      <w:bodyDiv w:val="1"/>
      <w:marLeft w:val="0"/>
      <w:marRight w:val="0"/>
      <w:marTop w:val="0"/>
      <w:marBottom w:val="0"/>
      <w:divBdr>
        <w:top w:val="none" w:sz="0" w:space="0" w:color="auto"/>
        <w:left w:val="none" w:sz="0" w:space="0" w:color="auto"/>
        <w:bottom w:val="none" w:sz="0" w:space="0" w:color="auto"/>
        <w:right w:val="none" w:sz="0" w:space="0" w:color="auto"/>
      </w:divBdr>
    </w:div>
    <w:div w:id="1063524231">
      <w:bodyDiv w:val="1"/>
      <w:marLeft w:val="0"/>
      <w:marRight w:val="0"/>
      <w:marTop w:val="0"/>
      <w:marBottom w:val="0"/>
      <w:divBdr>
        <w:top w:val="none" w:sz="0" w:space="0" w:color="auto"/>
        <w:left w:val="none" w:sz="0" w:space="0" w:color="auto"/>
        <w:bottom w:val="none" w:sz="0" w:space="0" w:color="auto"/>
        <w:right w:val="none" w:sz="0" w:space="0" w:color="auto"/>
      </w:divBdr>
    </w:div>
    <w:div w:id="1091703115">
      <w:bodyDiv w:val="1"/>
      <w:marLeft w:val="0"/>
      <w:marRight w:val="0"/>
      <w:marTop w:val="0"/>
      <w:marBottom w:val="0"/>
      <w:divBdr>
        <w:top w:val="none" w:sz="0" w:space="0" w:color="auto"/>
        <w:left w:val="none" w:sz="0" w:space="0" w:color="auto"/>
        <w:bottom w:val="none" w:sz="0" w:space="0" w:color="auto"/>
        <w:right w:val="none" w:sz="0" w:space="0" w:color="auto"/>
      </w:divBdr>
    </w:div>
    <w:div w:id="1202788392">
      <w:bodyDiv w:val="1"/>
      <w:marLeft w:val="0"/>
      <w:marRight w:val="0"/>
      <w:marTop w:val="0"/>
      <w:marBottom w:val="0"/>
      <w:divBdr>
        <w:top w:val="none" w:sz="0" w:space="0" w:color="auto"/>
        <w:left w:val="none" w:sz="0" w:space="0" w:color="auto"/>
        <w:bottom w:val="none" w:sz="0" w:space="0" w:color="auto"/>
        <w:right w:val="none" w:sz="0" w:space="0" w:color="auto"/>
      </w:divBdr>
    </w:div>
    <w:div w:id="1246770550">
      <w:bodyDiv w:val="1"/>
      <w:marLeft w:val="0"/>
      <w:marRight w:val="0"/>
      <w:marTop w:val="0"/>
      <w:marBottom w:val="0"/>
      <w:divBdr>
        <w:top w:val="none" w:sz="0" w:space="0" w:color="auto"/>
        <w:left w:val="none" w:sz="0" w:space="0" w:color="auto"/>
        <w:bottom w:val="none" w:sz="0" w:space="0" w:color="auto"/>
        <w:right w:val="none" w:sz="0" w:space="0" w:color="auto"/>
      </w:divBdr>
    </w:div>
    <w:div w:id="1335523972">
      <w:bodyDiv w:val="1"/>
      <w:marLeft w:val="0"/>
      <w:marRight w:val="0"/>
      <w:marTop w:val="0"/>
      <w:marBottom w:val="0"/>
      <w:divBdr>
        <w:top w:val="none" w:sz="0" w:space="0" w:color="auto"/>
        <w:left w:val="none" w:sz="0" w:space="0" w:color="auto"/>
        <w:bottom w:val="none" w:sz="0" w:space="0" w:color="auto"/>
        <w:right w:val="none" w:sz="0" w:space="0" w:color="auto"/>
      </w:divBdr>
    </w:div>
    <w:div w:id="1360470129">
      <w:bodyDiv w:val="1"/>
      <w:marLeft w:val="0"/>
      <w:marRight w:val="0"/>
      <w:marTop w:val="0"/>
      <w:marBottom w:val="0"/>
      <w:divBdr>
        <w:top w:val="none" w:sz="0" w:space="0" w:color="auto"/>
        <w:left w:val="none" w:sz="0" w:space="0" w:color="auto"/>
        <w:bottom w:val="none" w:sz="0" w:space="0" w:color="auto"/>
        <w:right w:val="none" w:sz="0" w:space="0" w:color="auto"/>
      </w:divBdr>
    </w:div>
    <w:div w:id="1457749411">
      <w:bodyDiv w:val="1"/>
      <w:marLeft w:val="0"/>
      <w:marRight w:val="0"/>
      <w:marTop w:val="0"/>
      <w:marBottom w:val="0"/>
      <w:divBdr>
        <w:top w:val="none" w:sz="0" w:space="0" w:color="auto"/>
        <w:left w:val="none" w:sz="0" w:space="0" w:color="auto"/>
        <w:bottom w:val="none" w:sz="0" w:space="0" w:color="auto"/>
        <w:right w:val="none" w:sz="0" w:space="0" w:color="auto"/>
      </w:divBdr>
    </w:div>
    <w:div w:id="1491362177">
      <w:marLeft w:val="0"/>
      <w:marRight w:val="0"/>
      <w:marTop w:val="0"/>
      <w:marBottom w:val="0"/>
      <w:divBdr>
        <w:top w:val="none" w:sz="0" w:space="0" w:color="auto"/>
        <w:left w:val="none" w:sz="0" w:space="0" w:color="auto"/>
        <w:bottom w:val="none" w:sz="0" w:space="0" w:color="auto"/>
        <w:right w:val="none" w:sz="0" w:space="0" w:color="auto"/>
      </w:divBdr>
      <w:divsChild>
        <w:div w:id="713818875">
          <w:marLeft w:val="0"/>
          <w:marRight w:val="0"/>
          <w:marTop w:val="0"/>
          <w:marBottom w:val="0"/>
          <w:divBdr>
            <w:top w:val="none" w:sz="0" w:space="0" w:color="auto"/>
            <w:left w:val="none" w:sz="0" w:space="0" w:color="auto"/>
            <w:bottom w:val="none" w:sz="0" w:space="0" w:color="auto"/>
            <w:right w:val="none" w:sz="0" w:space="0" w:color="auto"/>
          </w:divBdr>
        </w:div>
      </w:divsChild>
    </w:div>
    <w:div w:id="1496530200">
      <w:bodyDiv w:val="1"/>
      <w:marLeft w:val="0"/>
      <w:marRight w:val="0"/>
      <w:marTop w:val="0"/>
      <w:marBottom w:val="0"/>
      <w:divBdr>
        <w:top w:val="none" w:sz="0" w:space="0" w:color="auto"/>
        <w:left w:val="none" w:sz="0" w:space="0" w:color="auto"/>
        <w:bottom w:val="none" w:sz="0" w:space="0" w:color="auto"/>
        <w:right w:val="none" w:sz="0" w:space="0" w:color="auto"/>
      </w:divBdr>
    </w:div>
    <w:div w:id="1516380549">
      <w:bodyDiv w:val="1"/>
      <w:marLeft w:val="0"/>
      <w:marRight w:val="0"/>
      <w:marTop w:val="0"/>
      <w:marBottom w:val="0"/>
      <w:divBdr>
        <w:top w:val="none" w:sz="0" w:space="0" w:color="auto"/>
        <w:left w:val="none" w:sz="0" w:space="0" w:color="auto"/>
        <w:bottom w:val="none" w:sz="0" w:space="0" w:color="auto"/>
        <w:right w:val="none" w:sz="0" w:space="0" w:color="auto"/>
      </w:divBdr>
    </w:div>
    <w:div w:id="1544056427">
      <w:marLeft w:val="0"/>
      <w:marRight w:val="0"/>
      <w:marTop w:val="0"/>
      <w:marBottom w:val="0"/>
      <w:divBdr>
        <w:top w:val="none" w:sz="0" w:space="0" w:color="auto"/>
        <w:left w:val="none" w:sz="0" w:space="0" w:color="auto"/>
        <w:bottom w:val="none" w:sz="0" w:space="0" w:color="auto"/>
        <w:right w:val="none" w:sz="0" w:space="0" w:color="auto"/>
      </w:divBdr>
      <w:divsChild>
        <w:div w:id="1012991285">
          <w:marLeft w:val="0"/>
          <w:marRight w:val="0"/>
          <w:marTop w:val="0"/>
          <w:marBottom w:val="0"/>
          <w:divBdr>
            <w:top w:val="none" w:sz="0" w:space="0" w:color="auto"/>
            <w:left w:val="none" w:sz="0" w:space="0" w:color="auto"/>
            <w:bottom w:val="none" w:sz="0" w:space="0" w:color="auto"/>
            <w:right w:val="none" w:sz="0" w:space="0" w:color="auto"/>
          </w:divBdr>
        </w:div>
        <w:div w:id="1274559718">
          <w:marLeft w:val="0"/>
          <w:marRight w:val="0"/>
          <w:marTop w:val="0"/>
          <w:marBottom w:val="0"/>
          <w:divBdr>
            <w:top w:val="none" w:sz="0" w:space="0" w:color="auto"/>
            <w:left w:val="none" w:sz="0" w:space="0" w:color="auto"/>
            <w:bottom w:val="none" w:sz="0" w:space="0" w:color="auto"/>
            <w:right w:val="none" w:sz="0" w:space="0" w:color="auto"/>
          </w:divBdr>
          <w:divsChild>
            <w:div w:id="1402875029">
              <w:marLeft w:val="0"/>
              <w:marRight w:val="0"/>
              <w:marTop w:val="0"/>
              <w:marBottom w:val="0"/>
              <w:divBdr>
                <w:top w:val="none" w:sz="0" w:space="0" w:color="auto"/>
                <w:left w:val="none" w:sz="0" w:space="0" w:color="auto"/>
                <w:bottom w:val="none" w:sz="0" w:space="0" w:color="auto"/>
                <w:right w:val="none" w:sz="0" w:space="0" w:color="auto"/>
              </w:divBdr>
            </w:div>
            <w:div w:id="1930578812">
              <w:marLeft w:val="0"/>
              <w:marRight w:val="0"/>
              <w:marTop w:val="0"/>
              <w:marBottom w:val="0"/>
              <w:divBdr>
                <w:top w:val="none" w:sz="0" w:space="0" w:color="auto"/>
                <w:left w:val="none" w:sz="0" w:space="0" w:color="auto"/>
                <w:bottom w:val="none" w:sz="0" w:space="0" w:color="auto"/>
                <w:right w:val="none" w:sz="0" w:space="0" w:color="auto"/>
              </w:divBdr>
            </w:div>
            <w:div w:id="202960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9073">
      <w:bodyDiv w:val="1"/>
      <w:marLeft w:val="0"/>
      <w:marRight w:val="0"/>
      <w:marTop w:val="0"/>
      <w:marBottom w:val="0"/>
      <w:divBdr>
        <w:top w:val="none" w:sz="0" w:space="0" w:color="auto"/>
        <w:left w:val="none" w:sz="0" w:space="0" w:color="auto"/>
        <w:bottom w:val="none" w:sz="0" w:space="0" w:color="auto"/>
        <w:right w:val="none" w:sz="0" w:space="0" w:color="auto"/>
      </w:divBdr>
    </w:div>
    <w:div w:id="1582063690">
      <w:bodyDiv w:val="1"/>
      <w:marLeft w:val="0"/>
      <w:marRight w:val="0"/>
      <w:marTop w:val="0"/>
      <w:marBottom w:val="0"/>
      <w:divBdr>
        <w:top w:val="none" w:sz="0" w:space="0" w:color="auto"/>
        <w:left w:val="none" w:sz="0" w:space="0" w:color="auto"/>
        <w:bottom w:val="none" w:sz="0" w:space="0" w:color="auto"/>
        <w:right w:val="none" w:sz="0" w:space="0" w:color="auto"/>
      </w:divBdr>
    </w:div>
    <w:div w:id="1857377758">
      <w:bodyDiv w:val="1"/>
      <w:marLeft w:val="0"/>
      <w:marRight w:val="0"/>
      <w:marTop w:val="0"/>
      <w:marBottom w:val="0"/>
      <w:divBdr>
        <w:top w:val="none" w:sz="0" w:space="0" w:color="auto"/>
        <w:left w:val="none" w:sz="0" w:space="0" w:color="auto"/>
        <w:bottom w:val="none" w:sz="0" w:space="0" w:color="auto"/>
        <w:right w:val="none" w:sz="0" w:space="0" w:color="auto"/>
      </w:divBdr>
    </w:div>
    <w:div w:id="1878007981">
      <w:bodyDiv w:val="1"/>
      <w:marLeft w:val="0"/>
      <w:marRight w:val="0"/>
      <w:marTop w:val="0"/>
      <w:marBottom w:val="0"/>
      <w:divBdr>
        <w:top w:val="none" w:sz="0" w:space="0" w:color="auto"/>
        <w:left w:val="none" w:sz="0" w:space="0" w:color="auto"/>
        <w:bottom w:val="none" w:sz="0" w:space="0" w:color="auto"/>
        <w:right w:val="none" w:sz="0" w:space="0" w:color="auto"/>
      </w:divBdr>
    </w:div>
    <w:div w:id="1929266419">
      <w:bodyDiv w:val="1"/>
      <w:marLeft w:val="0"/>
      <w:marRight w:val="0"/>
      <w:marTop w:val="0"/>
      <w:marBottom w:val="0"/>
      <w:divBdr>
        <w:top w:val="none" w:sz="0" w:space="0" w:color="auto"/>
        <w:left w:val="none" w:sz="0" w:space="0" w:color="auto"/>
        <w:bottom w:val="none" w:sz="0" w:space="0" w:color="auto"/>
        <w:right w:val="none" w:sz="0" w:space="0" w:color="auto"/>
      </w:divBdr>
    </w:div>
    <w:div w:id="1945260630">
      <w:marLeft w:val="0"/>
      <w:marRight w:val="0"/>
      <w:marTop w:val="0"/>
      <w:marBottom w:val="0"/>
      <w:divBdr>
        <w:top w:val="none" w:sz="0" w:space="0" w:color="auto"/>
        <w:left w:val="none" w:sz="0" w:space="0" w:color="auto"/>
        <w:bottom w:val="none" w:sz="0" w:space="0" w:color="auto"/>
        <w:right w:val="none" w:sz="0" w:space="0" w:color="auto"/>
      </w:divBdr>
      <w:divsChild>
        <w:div w:id="38408076">
          <w:marLeft w:val="0"/>
          <w:marRight w:val="0"/>
          <w:marTop w:val="0"/>
          <w:marBottom w:val="0"/>
          <w:divBdr>
            <w:top w:val="none" w:sz="0" w:space="0" w:color="auto"/>
            <w:left w:val="none" w:sz="0" w:space="0" w:color="auto"/>
            <w:bottom w:val="none" w:sz="0" w:space="0" w:color="auto"/>
            <w:right w:val="none" w:sz="0" w:space="0" w:color="auto"/>
          </w:divBdr>
        </w:div>
      </w:divsChild>
    </w:div>
    <w:div w:id="1984504618">
      <w:bodyDiv w:val="1"/>
      <w:marLeft w:val="0"/>
      <w:marRight w:val="0"/>
      <w:marTop w:val="0"/>
      <w:marBottom w:val="0"/>
      <w:divBdr>
        <w:top w:val="none" w:sz="0" w:space="0" w:color="auto"/>
        <w:left w:val="none" w:sz="0" w:space="0" w:color="auto"/>
        <w:bottom w:val="none" w:sz="0" w:space="0" w:color="auto"/>
        <w:right w:val="none" w:sz="0" w:space="0" w:color="auto"/>
      </w:divBdr>
    </w:div>
    <w:div w:id="2002275666">
      <w:bodyDiv w:val="1"/>
      <w:marLeft w:val="0"/>
      <w:marRight w:val="0"/>
      <w:marTop w:val="0"/>
      <w:marBottom w:val="0"/>
      <w:divBdr>
        <w:top w:val="none" w:sz="0" w:space="0" w:color="auto"/>
        <w:left w:val="none" w:sz="0" w:space="0" w:color="auto"/>
        <w:bottom w:val="none" w:sz="0" w:space="0" w:color="auto"/>
        <w:right w:val="none" w:sz="0" w:space="0" w:color="auto"/>
      </w:divBdr>
    </w:div>
    <w:div w:id="2041126437">
      <w:bodyDiv w:val="1"/>
      <w:marLeft w:val="0"/>
      <w:marRight w:val="0"/>
      <w:marTop w:val="0"/>
      <w:marBottom w:val="0"/>
      <w:divBdr>
        <w:top w:val="none" w:sz="0" w:space="0" w:color="auto"/>
        <w:left w:val="none" w:sz="0" w:space="0" w:color="auto"/>
        <w:bottom w:val="none" w:sz="0" w:space="0" w:color="auto"/>
        <w:right w:val="none" w:sz="0" w:space="0" w:color="auto"/>
      </w:divBdr>
    </w:div>
    <w:div w:id="2043557332">
      <w:bodyDiv w:val="1"/>
      <w:marLeft w:val="0"/>
      <w:marRight w:val="0"/>
      <w:marTop w:val="0"/>
      <w:marBottom w:val="0"/>
      <w:divBdr>
        <w:top w:val="none" w:sz="0" w:space="0" w:color="auto"/>
        <w:left w:val="none" w:sz="0" w:space="0" w:color="auto"/>
        <w:bottom w:val="none" w:sz="0" w:space="0" w:color="auto"/>
        <w:right w:val="none" w:sz="0" w:space="0" w:color="auto"/>
      </w:divBdr>
    </w:div>
    <w:div w:id="2116635867">
      <w:bodyDiv w:val="1"/>
      <w:marLeft w:val="0"/>
      <w:marRight w:val="0"/>
      <w:marTop w:val="0"/>
      <w:marBottom w:val="0"/>
      <w:divBdr>
        <w:top w:val="none" w:sz="0" w:space="0" w:color="auto"/>
        <w:left w:val="none" w:sz="0" w:space="0" w:color="auto"/>
        <w:bottom w:val="none" w:sz="0" w:space="0" w:color="auto"/>
        <w:right w:val="none" w:sz="0" w:space="0" w:color="auto"/>
      </w:divBdr>
    </w:div>
    <w:div w:id="212946801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eAnne%20Rose\Application%20Data\Microsoft\Templates\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D2773-BA38-9748-B0E9-C2C3BF1BD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Settings\RaeAnne Rose\Application Data\Microsoft\Templates\Report.dotx</Template>
  <TotalTime>6</TotalTime>
  <Pages>5</Pages>
  <Words>533</Words>
  <Characters>3042</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2011 Canada Post Freestyle Grand Prix</vt:lpstr>
    </vt:vector>
  </TitlesOfParts>
  <Company>Canadian freestyle ski association</Company>
  <LinksUpToDate>false</LinksUpToDate>
  <CharactersWithSpaces>3568</CharactersWithSpaces>
  <SharedDoc>false</SharedDoc>
  <HLinks>
    <vt:vector size="24" baseType="variant">
      <vt:variant>
        <vt:i4>2555993</vt:i4>
      </vt:variant>
      <vt:variant>
        <vt:i4>51</vt:i4>
      </vt:variant>
      <vt:variant>
        <vt:i4>0</vt:i4>
      </vt:variant>
      <vt:variant>
        <vt:i4>5</vt:i4>
      </vt:variant>
      <vt:variant>
        <vt:lpwstr>http://www.micrositenameSee</vt:lpwstr>
      </vt:variant>
      <vt:variant>
        <vt:lpwstr/>
      </vt:variant>
      <vt:variant>
        <vt:i4>1638496</vt:i4>
      </vt:variant>
      <vt:variant>
        <vt:i4>48</vt:i4>
      </vt:variant>
      <vt:variant>
        <vt:i4>0</vt:i4>
      </vt:variant>
      <vt:variant>
        <vt:i4>5</vt:i4>
      </vt:variant>
      <vt:variant>
        <vt:lpwstr>http://www.cces.ca/en/page-58</vt:lpwstr>
      </vt:variant>
      <vt:variant>
        <vt:lpwstr/>
      </vt:variant>
      <vt:variant>
        <vt:i4>1900651</vt:i4>
      </vt:variant>
      <vt:variant>
        <vt:i4>45</vt:i4>
      </vt:variant>
      <vt:variant>
        <vt:i4>0</vt:i4>
      </vt:variant>
      <vt:variant>
        <vt:i4>5</vt:i4>
      </vt:variant>
      <vt:variant>
        <vt:lpwstr>http://www.cces.ca/en/page-13</vt:lpwstr>
      </vt:variant>
      <vt:variant>
        <vt:lpwstr/>
      </vt:variant>
      <vt:variant>
        <vt:i4>2752576</vt:i4>
      </vt:variant>
      <vt:variant>
        <vt:i4>27814</vt:i4>
      </vt:variant>
      <vt:variant>
        <vt:i4>1026</vt:i4>
      </vt:variant>
      <vt:variant>
        <vt:i4>1</vt:i4>
      </vt:variant>
      <vt:variant>
        <vt:lpwstr>2012 VSC OC with people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Canada Post Freestyle Grand Prix</dc:title>
  <dc:subject>Canada Olympic Park, Calgary, Alberta</dc:subject>
  <dc:creator>RaeAnne Rose</dc:creator>
  <cp:keywords/>
  <dc:description/>
  <cp:lastModifiedBy>Kelsey Bennett</cp:lastModifiedBy>
  <cp:revision>3</cp:revision>
  <cp:lastPrinted>2015-06-24T22:08:00Z</cp:lastPrinted>
  <dcterms:created xsi:type="dcterms:W3CDTF">2017-04-04T00:26:00Z</dcterms:created>
  <dcterms:modified xsi:type="dcterms:W3CDTF">2017-05-14T21:03:00Z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y fmtid="{D5CDD505-2E9C-101B-9397-08002B2CF9AE}" pid="4" name="_TemplateID">
    <vt:lpwstr>TC101927411033</vt:lpwstr>
  </property>
</Properties>
</file>